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AD389" w14:textId="77777777" w:rsidR="00125C6C" w:rsidRPr="00E100D3" w:rsidRDefault="00125C6C" w:rsidP="005D578E">
      <w:pPr>
        <w:pStyle w:val="01ttulodelartculo"/>
        <w:rPr>
          <w:lang w:val="es-ES_tradnl"/>
        </w:rPr>
      </w:pPr>
      <w:commentRangeStart w:id="0"/>
      <w:r w:rsidRPr="00E100D3">
        <w:rPr>
          <w:lang w:val="es-ES_tradnl"/>
        </w:rPr>
        <w:t>Descri</w:t>
      </w:r>
      <w:r w:rsidR="006D4542" w:rsidRPr="00E100D3">
        <w:rPr>
          <w:lang w:val="es-ES_tradnl"/>
        </w:rPr>
        <w:t>pción</w:t>
      </w:r>
      <w:r w:rsidRPr="00E100D3">
        <w:rPr>
          <w:lang w:val="es-ES_tradnl"/>
        </w:rPr>
        <w:t xml:space="preserve"> d</w:t>
      </w:r>
      <w:r w:rsidR="006D4542" w:rsidRPr="00E100D3">
        <w:rPr>
          <w:lang w:val="es-ES_tradnl"/>
        </w:rPr>
        <w:t>e l</w:t>
      </w:r>
      <w:r w:rsidRPr="00E100D3">
        <w:rPr>
          <w:lang w:val="es-ES_tradnl"/>
        </w:rPr>
        <w:t>os estilos MS</w:t>
      </w:r>
      <w:r w:rsidR="006D4542" w:rsidRPr="00E100D3">
        <w:rPr>
          <w:lang w:val="es-ES_tradnl"/>
        </w:rPr>
        <w:t xml:space="preserve"> </w:t>
      </w:r>
      <w:r w:rsidRPr="00E100D3">
        <w:rPr>
          <w:lang w:val="es-ES_tradnl"/>
        </w:rPr>
        <w:t>W</w:t>
      </w:r>
      <w:r w:rsidR="000855B4" w:rsidRPr="00E100D3">
        <w:rPr>
          <w:lang w:val="es-ES_tradnl"/>
        </w:rPr>
        <w:t>ord</w:t>
      </w:r>
      <w:r w:rsidRPr="00E100D3">
        <w:rPr>
          <w:lang w:val="es-ES_tradnl"/>
        </w:rPr>
        <w:t xml:space="preserve"> </w:t>
      </w:r>
      <w:r w:rsidR="00860906">
        <w:rPr>
          <w:lang w:val="es-ES_tradnl"/>
        </w:rPr>
        <w:br/>
      </w:r>
      <w:r w:rsidR="00801FFB" w:rsidRPr="00E100D3">
        <w:rPr>
          <w:lang w:val="es-ES_tradnl"/>
        </w:rPr>
        <w:t>u</w:t>
      </w:r>
      <w:r w:rsidR="006D4542" w:rsidRPr="00E100D3">
        <w:rPr>
          <w:lang w:val="es-ES_tradnl"/>
        </w:rPr>
        <w:t>tiliza</w:t>
      </w:r>
      <w:r w:rsidR="00801FFB" w:rsidRPr="00E100D3">
        <w:rPr>
          <w:lang w:val="es-ES_tradnl"/>
        </w:rPr>
        <w:t xml:space="preserve">dos </w:t>
      </w:r>
      <w:commentRangeStart w:id="1"/>
      <w:r w:rsidR="006D4542" w:rsidRPr="00E100D3">
        <w:rPr>
          <w:lang w:val="es-ES_tradnl"/>
        </w:rPr>
        <w:t>en</w:t>
      </w:r>
      <w:commentRangeEnd w:id="1"/>
      <w:r w:rsidR="007D2F5B">
        <w:rPr>
          <w:rStyle w:val="Refdecomentrio"/>
          <w:sz w:val="26"/>
          <w:szCs w:val="26"/>
          <w:lang w:val="es-ES_tradnl"/>
        </w:rPr>
        <w:commentReference w:id="1"/>
      </w:r>
      <w:r w:rsidR="00860906">
        <w:rPr>
          <w:lang w:val="es-ES_tradnl"/>
        </w:rPr>
        <w:t xml:space="preserve"> r</w:t>
      </w:r>
      <w:r w:rsidRPr="00E100D3">
        <w:rPr>
          <w:lang w:val="es-ES_tradnl"/>
        </w:rPr>
        <w:t>evista Matéria</w:t>
      </w:r>
    </w:p>
    <w:p w14:paraId="4461F474" w14:textId="77777777" w:rsidR="00C80817" w:rsidRPr="00E100D3" w:rsidRDefault="00125C6C" w:rsidP="005D578E">
      <w:pPr>
        <w:pStyle w:val="01ttulodelartculoidioma"/>
        <w:rPr>
          <w:lang w:val="es-ES_tradnl"/>
        </w:rPr>
      </w:pPr>
      <w:r w:rsidRPr="00E100D3">
        <w:rPr>
          <w:lang w:val="es-ES_tradnl"/>
        </w:rPr>
        <w:t xml:space="preserve">Description of </w:t>
      </w:r>
      <w:r w:rsidR="00801FFB" w:rsidRPr="00E100D3">
        <w:rPr>
          <w:lang w:val="es-ES_tradnl"/>
        </w:rPr>
        <w:t>MSWord s</w:t>
      </w:r>
      <w:r w:rsidRPr="00E100D3">
        <w:rPr>
          <w:lang w:val="es-ES_tradnl"/>
        </w:rPr>
        <w:t>tyles</w:t>
      </w:r>
      <w:r w:rsidR="00801FFB" w:rsidRPr="00E100D3">
        <w:rPr>
          <w:lang w:val="es-ES_tradnl"/>
        </w:rPr>
        <w:t xml:space="preserve"> used</w:t>
      </w:r>
      <w:r w:rsidRPr="00E100D3">
        <w:rPr>
          <w:lang w:val="es-ES_tradnl"/>
        </w:rPr>
        <w:t xml:space="preserve"> </w:t>
      </w:r>
      <w:r w:rsidR="00801FFB" w:rsidRPr="00E100D3">
        <w:rPr>
          <w:lang w:val="es-ES_tradnl"/>
        </w:rPr>
        <w:t xml:space="preserve">in the </w:t>
      </w:r>
      <w:r w:rsidR="00801FFB" w:rsidRPr="00E100D3">
        <w:rPr>
          <w:lang w:val="es-ES_tradnl"/>
        </w:rPr>
        <w:br/>
      </w:r>
      <w:r w:rsidR="00860906">
        <w:rPr>
          <w:lang w:val="es-ES_tradnl"/>
        </w:rPr>
        <w:t>journal</w:t>
      </w:r>
      <w:r w:rsidRPr="00E100D3">
        <w:rPr>
          <w:lang w:val="es-ES_tradnl"/>
        </w:rPr>
        <w:t xml:space="preserve"> Matéria</w:t>
      </w:r>
    </w:p>
    <w:commentRangeEnd w:id="0"/>
    <w:p w14:paraId="7CEBDD21" w14:textId="77777777" w:rsidR="00DF39CB" w:rsidRPr="00E100D3" w:rsidRDefault="004939E5" w:rsidP="00C02664">
      <w:pPr>
        <w:pStyle w:val="01autor"/>
        <w:rPr>
          <w:vertAlign w:val="superscript"/>
          <w:lang w:val="es-ES_tradnl"/>
        </w:rPr>
      </w:pPr>
      <w:r w:rsidRPr="00E100D3">
        <w:rPr>
          <w:rStyle w:val="Refdecomentrio"/>
          <w:sz w:val="20"/>
          <w:szCs w:val="20"/>
          <w:lang w:val="es-ES_tradnl"/>
        </w:rPr>
        <w:commentReference w:id="0"/>
      </w:r>
      <w:r w:rsidR="00C02664" w:rsidRPr="00E100D3">
        <w:rPr>
          <w:lang w:val="es-ES_tradnl"/>
        </w:rPr>
        <w:t xml:space="preserve"> </w:t>
      </w:r>
      <w:r w:rsidR="000855B4" w:rsidRPr="00CD74F1">
        <w:rPr>
          <w:highlight w:val="yellow"/>
          <w:lang w:val="es-ES_tradnl"/>
        </w:rPr>
        <w:t>N</w:t>
      </w:r>
      <w:r w:rsidR="00D25FC0" w:rsidRPr="00CD74F1">
        <w:rPr>
          <w:highlight w:val="yellow"/>
          <w:lang w:val="es-ES_tradnl"/>
        </w:rPr>
        <w:t>om</w:t>
      </w:r>
      <w:r w:rsidR="00A37EB7" w:rsidRPr="00CD74F1">
        <w:rPr>
          <w:highlight w:val="yellow"/>
          <w:lang w:val="es-ES_tradnl"/>
        </w:rPr>
        <w:t>br</w:t>
      </w:r>
      <w:r w:rsidR="00D25FC0" w:rsidRPr="00CD74F1">
        <w:rPr>
          <w:highlight w:val="yellow"/>
          <w:lang w:val="es-ES_tradnl"/>
        </w:rPr>
        <w:t xml:space="preserve">e </w:t>
      </w:r>
      <w:r w:rsidR="00211084" w:rsidRPr="00CD74F1">
        <w:rPr>
          <w:highlight w:val="yellow"/>
          <w:lang w:val="es-ES_tradnl"/>
        </w:rPr>
        <w:t xml:space="preserve">y </w:t>
      </w:r>
      <w:r w:rsidR="00A37EB7" w:rsidRPr="00CD74F1">
        <w:rPr>
          <w:highlight w:val="yellow"/>
          <w:lang w:val="es-ES_tradnl"/>
        </w:rPr>
        <w:t>Apellido</w:t>
      </w:r>
      <w:r w:rsidR="00C02664" w:rsidRPr="00CD74F1">
        <w:rPr>
          <w:highlight w:val="yellow"/>
          <w:lang w:val="es-ES_tradnl"/>
        </w:rPr>
        <w:t xml:space="preserve"> d</w:t>
      </w:r>
      <w:r w:rsidR="00A37EB7" w:rsidRPr="00CD74F1">
        <w:rPr>
          <w:highlight w:val="yellow"/>
          <w:lang w:val="es-ES_tradnl"/>
        </w:rPr>
        <w:t>el</w:t>
      </w:r>
      <w:r w:rsidR="00C02664" w:rsidRPr="00CD74F1">
        <w:rPr>
          <w:highlight w:val="yellow"/>
          <w:lang w:val="es-ES_tradnl"/>
        </w:rPr>
        <w:t xml:space="preserve"> Autor</w:t>
      </w:r>
      <w:r w:rsidR="00CD74F1">
        <w:rPr>
          <w:highlight w:val="yellow"/>
          <w:lang w:val="es-ES_tradnl"/>
        </w:rPr>
        <w:t xml:space="preserve"> </w:t>
      </w:r>
      <w:r w:rsidR="00CD74F1" w:rsidRPr="00CD74F1">
        <w:rPr>
          <w:highlight w:val="yellow"/>
          <w:lang w:val="es-ES_tradnl"/>
        </w:rPr>
        <w:t>(abreviaturas prohibidas)</w:t>
      </w:r>
      <w:r w:rsidR="00801FFB" w:rsidRPr="00E100D3">
        <w:rPr>
          <w:lang w:val="es-ES_tradnl"/>
        </w:rPr>
        <w:t xml:space="preserve"> </w:t>
      </w:r>
      <w:r w:rsidR="000855B4" w:rsidRPr="00E100D3">
        <w:rPr>
          <w:vertAlign w:val="superscript"/>
          <w:lang w:val="es-ES_tradnl"/>
        </w:rPr>
        <w:t>1</w:t>
      </w:r>
      <w:r w:rsidR="00860906">
        <w:rPr>
          <w:lang w:val="es-ES_tradnl"/>
        </w:rPr>
        <w:t>,</w:t>
      </w:r>
      <w:r w:rsidR="00381207" w:rsidRPr="00E100D3">
        <w:rPr>
          <w:lang w:val="es-ES_tradnl"/>
        </w:rPr>
        <w:t xml:space="preserve"> </w:t>
      </w:r>
    </w:p>
    <w:p w14:paraId="7F8F36C4" w14:textId="77777777" w:rsidR="00EA4C4D" w:rsidRDefault="00EA4C4D" w:rsidP="00EA4C4D">
      <w:pPr>
        <w:pStyle w:val="01informacionesdelautor"/>
        <w:rPr>
          <w:vertAlign w:val="superscript"/>
          <w:lang w:val="es-ES_tradnl"/>
        </w:rPr>
      </w:pPr>
    </w:p>
    <w:p w14:paraId="3435001B" w14:textId="77777777" w:rsidR="00EA4C4D" w:rsidRDefault="00EA4C4D" w:rsidP="00EA4C4D">
      <w:pPr>
        <w:pStyle w:val="01informacionesdelautor"/>
        <w:rPr>
          <w:vertAlign w:val="superscript"/>
          <w:lang w:val="es-ES_tradnl"/>
        </w:rPr>
      </w:pPr>
    </w:p>
    <w:p w14:paraId="7051CBDF" w14:textId="77777777" w:rsidR="00AF43CE" w:rsidRDefault="000855B4" w:rsidP="00EA4C4D">
      <w:pPr>
        <w:pStyle w:val="01informacionesdelautor"/>
        <w:rPr>
          <w:lang w:val="es-ES_tradnl"/>
        </w:rPr>
      </w:pPr>
      <w:r w:rsidRPr="00E100D3">
        <w:rPr>
          <w:vertAlign w:val="superscript"/>
          <w:lang w:val="es-ES_tradnl"/>
        </w:rPr>
        <w:t>1</w:t>
      </w:r>
      <w:r w:rsidR="00EA4C4D" w:rsidRPr="00EA4C4D">
        <w:rPr>
          <w:lang w:val="es-ES_tradnl"/>
        </w:rPr>
        <w:t xml:space="preserve"> </w:t>
      </w:r>
      <w:r w:rsidR="00EA4C4D" w:rsidRPr="00EA4C4D">
        <w:rPr>
          <w:highlight w:val="yellow"/>
          <w:lang w:val="es-ES_tradnl"/>
        </w:rPr>
        <w:t>Laboratório de Hidrogênio, PEMM/COPPE/</w:t>
      </w:r>
      <w:r w:rsidR="00EA4C4D" w:rsidRPr="00AF43CE">
        <w:rPr>
          <w:highlight w:val="yellow"/>
          <w:lang w:val="es-ES_tradnl"/>
        </w:rPr>
        <w:t xml:space="preserve">UFRJ,  </w:t>
      </w:r>
      <w:r w:rsidR="00AF43CE" w:rsidRPr="00AF43CE">
        <w:rPr>
          <w:highlight w:val="yellow"/>
          <w:lang w:val="es-ES_tradnl"/>
        </w:rPr>
        <w:t xml:space="preserve">dirección institucional </w:t>
      </w:r>
      <w:r w:rsidR="00EA4C4D" w:rsidRPr="00AF43CE">
        <w:rPr>
          <w:highlight w:val="yellow"/>
          <w:lang w:val="es-ES_tradnl"/>
        </w:rPr>
        <w:t xml:space="preserve">(Rua </w:t>
      </w:r>
      <w:r w:rsidR="00EA4C4D" w:rsidRPr="00EA4C4D">
        <w:rPr>
          <w:highlight w:val="yellow"/>
          <w:lang w:val="es-ES_tradnl"/>
        </w:rPr>
        <w:t xml:space="preserve">Barão, n.145, bloco C), </w:t>
      </w:r>
      <w:r w:rsidR="00AF43CE" w:rsidRPr="00AF43CE">
        <w:rPr>
          <w:highlight w:val="yellow"/>
          <w:lang w:val="es-ES_tradnl"/>
        </w:rPr>
        <w:t>Ciudad, Estado, País (el orden de organización es obligatorio)</w:t>
      </w:r>
    </w:p>
    <w:p w14:paraId="0D070F78" w14:textId="77777777" w:rsidR="00DF39CB" w:rsidRPr="00E100D3" w:rsidRDefault="00EA4C4D" w:rsidP="00EA4C4D">
      <w:pPr>
        <w:pStyle w:val="01informacionesdelautor"/>
        <w:rPr>
          <w:lang w:val="es-ES_tradnl"/>
        </w:rPr>
      </w:pPr>
      <w:r w:rsidRPr="00EA4C4D">
        <w:rPr>
          <w:highlight w:val="yellow"/>
          <w:lang w:val="es-ES_tradnl"/>
        </w:rPr>
        <w:t>e-mail: outro.autor2@outros.autores.com, o</w:t>
      </w:r>
      <w:r w:rsidRPr="00EA4C4D">
        <w:rPr>
          <w:highlight w:val="yellow"/>
          <w:lang w:val="es-ES_tradnl"/>
        </w:rPr>
        <w:t>u</w:t>
      </w:r>
      <w:r w:rsidRPr="00EA4C4D">
        <w:rPr>
          <w:highlight w:val="yellow"/>
          <w:lang w:val="es-ES_tradnl"/>
        </w:rPr>
        <w:t>tro.autor3@outros.autores.com</w:t>
      </w:r>
    </w:p>
    <w:p w14:paraId="62E91FF8" w14:textId="77777777" w:rsidR="00C4409E" w:rsidRPr="00E100D3" w:rsidRDefault="00EB443F" w:rsidP="005D578E">
      <w:pPr>
        <w:pStyle w:val="02resumenabstractttulo"/>
        <w:rPr>
          <w:lang w:val="es-ES_tradnl"/>
        </w:rPr>
      </w:pPr>
      <w:commentRangeStart w:id="2"/>
      <w:r w:rsidRPr="00E100D3">
        <w:rPr>
          <w:lang w:val="es-ES_tradnl"/>
        </w:rPr>
        <w:t>Resum</w:t>
      </w:r>
      <w:r w:rsidR="00211084" w:rsidRPr="00E100D3">
        <w:rPr>
          <w:lang w:val="es-ES_tradnl"/>
        </w:rPr>
        <w:t>EN</w:t>
      </w:r>
      <w:commentRangeEnd w:id="2"/>
      <w:r w:rsidR="00256791" w:rsidRPr="00E100D3">
        <w:rPr>
          <w:rStyle w:val="Refdecomentrio"/>
          <w:szCs w:val="20"/>
          <w:lang w:val="es-ES_tradnl"/>
        </w:rPr>
        <w:commentReference w:id="2"/>
      </w:r>
    </w:p>
    <w:p w14:paraId="247C61D6" w14:textId="77777777" w:rsidR="004B6E1F" w:rsidRPr="00E100D3" w:rsidRDefault="00A03786" w:rsidP="001D670A">
      <w:pPr>
        <w:pStyle w:val="02resumenabstracttexto"/>
        <w:rPr>
          <w:lang w:val="es-ES_tradnl"/>
        </w:rPr>
      </w:pPr>
      <w:r w:rsidRPr="00E100D3">
        <w:rPr>
          <w:lang w:val="es-ES_tradnl"/>
        </w:rPr>
        <w:t>Todo este documento está formateado con los estilos que se deben utilizar. Los comentarios al lado son esp</w:t>
      </w:r>
      <w:r w:rsidRPr="00E100D3">
        <w:rPr>
          <w:lang w:val="es-ES_tradnl"/>
        </w:rPr>
        <w:t>e</w:t>
      </w:r>
      <w:r w:rsidRPr="00E100D3">
        <w:rPr>
          <w:lang w:val="es-ES_tradnl"/>
        </w:rPr>
        <w:t>cificaciones de estilos y sirven como ayuda en el formateo en caso de dudas.</w:t>
      </w:r>
    </w:p>
    <w:p w14:paraId="52C20211" w14:textId="77777777" w:rsidR="00B048D2" w:rsidRPr="00E100D3" w:rsidRDefault="008219D8" w:rsidP="005D578E">
      <w:pPr>
        <w:pStyle w:val="02resumenabstracttexto"/>
        <w:rPr>
          <w:lang w:val="es-ES_tradnl"/>
        </w:rPr>
      </w:pPr>
      <w:r w:rsidRPr="00E100D3">
        <w:rPr>
          <w:lang w:val="es-ES_tradnl"/>
        </w:rPr>
        <w:t xml:space="preserve">La siguiente descripción detalla los estilos de formato de texto utilizados en el archivo modelo de </w:t>
      </w:r>
      <w:r w:rsidR="00860906">
        <w:rPr>
          <w:lang w:val="es-ES_tradnl"/>
        </w:rPr>
        <w:t>r</w:t>
      </w:r>
      <w:r w:rsidRPr="00E100D3">
        <w:rPr>
          <w:lang w:val="es-ES_tradnl"/>
        </w:rPr>
        <w:t>evista M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téria (</w:t>
      </w:r>
      <w:r w:rsidR="00860906">
        <w:rPr>
          <w:lang w:val="es-ES_tradnl"/>
        </w:rPr>
        <w:t>a</w:t>
      </w:r>
      <w:r w:rsidRPr="00E100D3">
        <w:rPr>
          <w:lang w:val="es-ES_tradnl"/>
        </w:rPr>
        <w:t>rchivo</w:t>
      </w:r>
      <w:r w:rsidR="00860906">
        <w:rPr>
          <w:lang w:val="es-ES_tradnl"/>
        </w:rPr>
        <w:t xml:space="preserve"> modelo</w:t>
      </w:r>
      <w:r w:rsidRPr="00E100D3">
        <w:rPr>
          <w:lang w:val="es-ES_tradnl"/>
        </w:rPr>
        <w:t xml:space="preserve">.dot), </w:t>
      </w:r>
      <w:r w:rsidR="0078477B" w:rsidRPr="00E100D3">
        <w:rPr>
          <w:lang w:val="es-ES_tradnl"/>
        </w:rPr>
        <w:t>se debe utilizar en los archivos de MS Word, versión 6.0 o más reciente. Prefer</w:t>
      </w:r>
      <w:r w:rsidR="0078477B" w:rsidRPr="00E100D3">
        <w:rPr>
          <w:lang w:val="es-ES_tradnl"/>
        </w:rPr>
        <w:t>i</w:t>
      </w:r>
      <w:r w:rsidR="0078477B" w:rsidRPr="00E100D3">
        <w:rPr>
          <w:lang w:val="es-ES_tradnl"/>
        </w:rPr>
        <w:t>blemente, los artículos generados deben guardarse en extensión .doc.</w:t>
      </w:r>
    </w:p>
    <w:p w14:paraId="77D63045" w14:textId="77777777" w:rsidR="00B048D2" w:rsidRPr="00E100D3" w:rsidRDefault="0078477B" w:rsidP="00B048D2">
      <w:pPr>
        <w:pStyle w:val="02resumenabstracttexto"/>
        <w:rPr>
          <w:lang w:val="es-ES_tradnl"/>
        </w:rPr>
      </w:pPr>
      <w:r w:rsidRPr="00E100D3">
        <w:rPr>
          <w:lang w:val="es-ES_tradnl"/>
        </w:rPr>
        <w:t>El resumen debe contener un número entre 200 y 300 palabras en total, evitando el uso de palabras repetit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 xml:space="preserve">vas. Su contenido debe tener una idea general del tema del artículo y el </w:t>
      </w:r>
      <w:r w:rsidR="00C76A7C" w:rsidRPr="00E100D3">
        <w:rPr>
          <w:lang w:val="es-ES_tradnl"/>
        </w:rPr>
        <w:t>objetivo</w:t>
      </w:r>
      <w:r w:rsidRPr="00E100D3">
        <w:rPr>
          <w:lang w:val="es-ES_tradnl"/>
        </w:rPr>
        <w:t xml:space="preserve">, </w:t>
      </w:r>
      <w:r w:rsidR="00C76A7C" w:rsidRPr="00E100D3">
        <w:rPr>
          <w:lang w:val="es-ES_tradnl"/>
        </w:rPr>
        <w:t>presentando</w:t>
      </w:r>
      <w:r w:rsidRPr="00E100D3">
        <w:rPr>
          <w:lang w:val="es-ES_tradnl"/>
        </w:rPr>
        <w:t xml:space="preserve"> de forma conc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 xml:space="preserve">sa la metodología, </w:t>
      </w:r>
      <w:r w:rsidR="00C76A7C" w:rsidRPr="00E100D3">
        <w:rPr>
          <w:lang w:val="es-ES_tradnl"/>
        </w:rPr>
        <w:t>principales</w:t>
      </w:r>
      <w:r w:rsidRPr="00E100D3">
        <w:rPr>
          <w:lang w:val="es-ES_tradnl"/>
        </w:rPr>
        <w:t xml:space="preserve"> resultados y conclusiones</w:t>
      </w:r>
      <w:r w:rsidR="00C76A7C" w:rsidRPr="00E100D3">
        <w:rPr>
          <w:lang w:val="es-ES_tradnl"/>
        </w:rPr>
        <w:t>,</w:t>
      </w:r>
      <w:r w:rsidRPr="00E100D3">
        <w:rPr>
          <w:lang w:val="es-ES_tradnl"/>
        </w:rPr>
        <w:t xml:space="preserve"> no debe contener referencias bibliográficas, ecu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ciones, figuras o tablas.</w:t>
      </w:r>
    </w:p>
    <w:p w14:paraId="6F06CF0F" w14:textId="77777777" w:rsidR="00DF39CB" w:rsidRPr="00E100D3" w:rsidRDefault="006452EA" w:rsidP="001D670A">
      <w:pPr>
        <w:pStyle w:val="02resumenabstracttexto"/>
        <w:rPr>
          <w:lang w:val="es-ES_tradnl"/>
        </w:rPr>
      </w:pPr>
      <w:r w:rsidRPr="00E100D3">
        <w:rPr>
          <w:lang w:val="es-ES_tradnl"/>
        </w:rPr>
        <w:t>Utilice el formato de párrafo justificado para todo el texto y letras tamaño 10pt</w:t>
      </w:r>
      <w:r w:rsidR="00BC2284" w:rsidRPr="00E100D3">
        <w:rPr>
          <w:lang w:val="es-ES_tradnl"/>
        </w:rPr>
        <w:t xml:space="preserve"> con espacio entre líneas (i</w:t>
      </w:r>
      <w:r w:rsidR="00BC2284" w:rsidRPr="00E100D3">
        <w:rPr>
          <w:lang w:val="es-ES_tradnl"/>
        </w:rPr>
        <w:t>n</w:t>
      </w:r>
      <w:r w:rsidR="00BC2284" w:rsidRPr="00E100D3">
        <w:rPr>
          <w:lang w:val="es-ES_tradnl"/>
        </w:rPr>
        <w:t>terlineado) de 12pt. Esta sección de “resumen” debe existir sólo para artículos en portugués o esp</w:t>
      </w:r>
      <w:r w:rsidR="00BC2284" w:rsidRPr="00E100D3">
        <w:rPr>
          <w:lang w:val="es-ES_tradnl"/>
        </w:rPr>
        <w:t>a</w:t>
      </w:r>
      <w:r w:rsidR="00BC2284" w:rsidRPr="00E100D3">
        <w:rPr>
          <w:lang w:val="es-ES_tradnl"/>
        </w:rPr>
        <w:t>ñol.</w:t>
      </w:r>
      <w:r w:rsidR="001428D4" w:rsidRPr="00E100D3">
        <w:rPr>
          <w:lang w:val="es-ES_tradnl"/>
        </w:rPr>
        <w:t xml:space="preserve"> </w:t>
      </w:r>
      <w:r w:rsidR="00BC2284" w:rsidRPr="00E100D3">
        <w:rPr>
          <w:lang w:val="es-ES_tradnl"/>
        </w:rPr>
        <w:t>No hay necesidad de doble espacio entre párrafos, el estilo de texto ya está configurado con esta función.</w:t>
      </w:r>
    </w:p>
    <w:p w14:paraId="7342665C" w14:textId="77777777" w:rsidR="00DF39CB" w:rsidRPr="00E100D3" w:rsidRDefault="00DF39CB" w:rsidP="001D670A">
      <w:pPr>
        <w:pStyle w:val="02resumenabstracttexto"/>
        <w:rPr>
          <w:b/>
          <w:caps/>
          <w:lang w:val="es-ES_tradnl"/>
        </w:rPr>
      </w:pPr>
      <w:r w:rsidRPr="00E100D3">
        <w:rPr>
          <w:b/>
          <w:lang w:val="es-ES_tradnl"/>
        </w:rPr>
        <w:t>Pala</w:t>
      </w:r>
      <w:r w:rsidR="00BC2284" w:rsidRPr="00E100D3">
        <w:rPr>
          <w:b/>
          <w:lang w:val="es-ES_tradnl"/>
        </w:rPr>
        <w:t>b</w:t>
      </w:r>
      <w:r w:rsidRPr="00E100D3">
        <w:rPr>
          <w:b/>
          <w:lang w:val="es-ES_tradnl"/>
        </w:rPr>
        <w:t>ras</w:t>
      </w:r>
      <w:r w:rsidR="00BC2284" w:rsidRPr="00E100D3">
        <w:rPr>
          <w:b/>
          <w:lang w:val="es-ES_tradnl"/>
        </w:rPr>
        <w:t xml:space="preserve"> </w:t>
      </w:r>
      <w:r w:rsidRPr="00E100D3">
        <w:rPr>
          <w:b/>
          <w:lang w:val="es-ES_tradnl"/>
        </w:rPr>
        <w:t>c</w:t>
      </w:r>
      <w:r w:rsidR="00BC2284" w:rsidRPr="00E100D3">
        <w:rPr>
          <w:b/>
          <w:lang w:val="es-ES_tradnl"/>
        </w:rPr>
        <w:t>l</w:t>
      </w:r>
      <w:r w:rsidRPr="00E100D3">
        <w:rPr>
          <w:b/>
          <w:lang w:val="es-ES_tradnl"/>
        </w:rPr>
        <w:t>ave:</w:t>
      </w:r>
      <w:r w:rsidRPr="00E100D3">
        <w:rPr>
          <w:lang w:val="es-ES_tradnl"/>
        </w:rPr>
        <w:t xml:space="preserve"> </w:t>
      </w:r>
      <w:r w:rsidR="00E247B0" w:rsidRPr="00E100D3">
        <w:rPr>
          <w:lang w:val="es-ES_tradnl"/>
        </w:rPr>
        <w:t>05 (cinco) pala</w:t>
      </w:r>
      <w:r w:rsidR="00BC2284" w:rsidRPr="00E100D3">
        <w:rPr>
          <w:lang w:val="es-ES_tradnl"/>
        </w:rPr>
        <w:t>b</w:t>
      </w:r>
      <w:r w:rsidR="00E247B0" w:rsidRPr="00E100D3">
        <w:rPr>
          <w:lang w:val="es-ES_tradnl"/>
        </w:rPr>
        <w:t>ras</w:t>
      </w:r>
      <w:r w:rsidR="00BC2284" w:rsidRPr="00E100D3">
        <w:rPr>
          <w:lang w:val="es-ES_tradnl"/>
        </w:rPr>
        <w:t xml:space="preserve"> </w:t>
      </w:r>
      <w:r w:rsidR="00E247B0" w:rsidRPr="00E100D3">
        <w:rPr>
          <w:lang w:val="es-ES_tradnl"/>
        </w:rPr>
        <w:t>c</w:t>
      </w:r>
      <w:r w:rsidR="00BC2284" w:rsidRPr="00E100D3">
        <w:rPr>
          <w:lang w:val="es-ES_tradnl"/>
        </w:rPr>
        <w:t>l</w:t>
      </w:r>
      <w:r w:rsidR="00E247B0" w:rsidRPr="00E100D3">
        <w:rPr>
          <w:lang w:val="es-ES_tradnl"/>
        </w:rPr>
        <w:t>ave</w:t>
      </w:r>
      <w:r w:rsidR="00BC2284" w:rsidRPr="00E100D3">
        <w:rPr>
          <w:lang w:val="es-ES_tradnl"/>
        </w:rPr>
        <w:t xml:space="preserve"> como máximo</w:t>
      </w:r>
      <w:r w:rsidR="00011C47" w:rsidRPr="00E100D3">
        <w:rPr>
          <w:lang w:val="es-ES_tradnl"/>
        </w:rPr>
        <w:t>.</w:t>
      </w:r>
    </w:p>
    <w:p w14:paraId="555DD7A0" w14:textId="77777777" w:rsidR="003E5D72" w:rsidRPr="00E100D3" w:rsidRDefault="003E5D72" w:rsidP="001D670A">
      <w:pPr>
        <w:pStyle w:val="02resumenabstractttulo"/>
        <w:rPr>
          <w:lang w:val="es-ES_tradnl"/>
        </w:rPr>
      </w:pPr>
      <w:r w:rsidRPr="00E100D3">
        <w:rPr>
          <w:lang w:val="es-ES_tradnl"/>
        </w:rPr>
        <w:t>abstract</w:t>
      </w:r>
    </w:p>
    <w:p w14:paraId="0C25E6E0" w14:textId="77777777" w:rsidR="00011C47" w:rsidRPr="00E100D3" w:rsidRDefault="00011C47" w:rsidP="001D670A">
      <w:pPr>
        <w:pStyle w:val="02resumenabstracttexto"/>
        <w:rPr>
          <w:lang w:val="es-ES_tradnl"/>
        </w:rPr>
      </w:pPr>
      <w:r w:rsidRPr="00E100D3">
        <w:rPr>
          <w:lang w:val="es-ES_tradnl"/>
        </w:rPr>
        <w:t>This text describes all styles present in template “Arquivo_Modelo.dot”, to be used with MSWord 6.0 or n</w:t>
      </w:r>
      <w:r w:rsidRPr="00E100D3">
        <w:rPr>
          <w:lang w:val="es-ES_tradnl"/>
        </w:rPr>
        <w:t>e</w:t>
      </w:r>
      <w:r w:rsidRPr="00E100D3">
        <w:rPr>
          <w:lang w:val="es-ES_tradnl"/>
        </w:rPr>
        <w:t>wer. This document begins with a general description of the format followed by a description of each style. A number between 200 and 300 words in the total for the abstract is suggested, preventing itself to use repetit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ve words.</w:t>
      </w:r>
    </w:p>
    <w:p w14:paraId="2516D95F" w14:textId="77777777" w:rsidR="00D019E6" w:rsidRPr="00E100D3" w:rsidRDefault="00DF39CB" w:rsidP="001D670A">
      <w:pPr>
        <w:pStyle w:val="02resumenabstracttexto"/>
        <w:rPr>
          <w:lang w:val="es-ES_tradnl"/>
        </w:rPr>
      </w:pPr>
      <w:r w:rsidRPr="00E100D3">
        <w:rPr>
          <w:b/>
          <w:lang w:val="es-ES_tradnl"/>
        </w:rPr>
        <w:t>Keywords:</w:t>
      </w:r>
      <w:r w:rsidRPr="00E100D3">
        <w:rPr>
          <w:lang w:val="es-ES_tradnl"/>
        </w:rPr>
        <w:t xml:space="preserve"> </w:t>
      </w:r>
      <w:r w:rsidR="00011C47" w:rsidRPr="00E100D3">
        <w:rPr>
          <w:lang w:val="es-ES_tradnl"/>
        </w:rPr>
        <w:t>MSW</w:t>
      </w:r>
      <w:r w:rsidR="00201DFE" w:rsidRPr="00E100D3">
        <w:rPr>
          <w:lang w:val="es-ES_tradnl"/>
        </w:rPr>
        <w:t>ord</w:t>
      </w:r>
      <w:r w:rsidR="00011C47" w:rsidRPr="00E100D3">
        <w:rPr>
          <w:lang w:val="es-ES_tradnl"/>
        </w:rPr>
        <w:t>, fo</w:t>
      </w:r>
      <w:r w:rsidR="00011C47" w:rsidRPr="00E100D3">
        <w:rPr>
          <w:lang w:val="es-ES_tradnl"/>
        </w:rPr>
        <w:t>r</w:t>
      </w:r>
      <w:r w:rsidR="00011C47" w:rsidRPr="00E100D3">
        <w:rPr>
          <w:lang w:val="es-ES_tradnl"/>
        </w:rPr>
        <w:t>mat styles, revista Matéria.</w:t>
      </w:r>
    </w:p>
    <w:p w14:paraId="789DDB9D" w14:textId="77777777" w:rsidR="003E5D72" w:rsidRPr="00E100D3" w:rsidRDefault="003E5D72" w:rsidP="005D578E">
      <w:pPr>
        <w:pStyle w:val="00ttulointroduccin"/>
        <w:rPr>
          <w:lang w:val="es-ES_tradnl"/>
        </w:rPr>
      </w:pPr>
      <w:commentRangeStart w:id="3"/>
      <w:r w:rsidRPr="00E100D3">
        <w:rPr>
          <w:lang w:val="es-ES_tradnl"/>
        </w:rPr>
        <w:t>INTRODU</w:t>
      </w:r>
      <w:r w:rsidR="00381787" w:rsidRPr="00E100D3">
        <w:rPr>
          <w:lang w:val="es-ES_tradnl"/>
        </w:rPr>
        <w:t>CCIÓN</w:t>
      </w:r>
      <w:commentRangeEnd w:id="3"/>
      <w:r w:rsidR="004939E5" w:rsidRPr="00E100D3">
        <w:rPr>
          <w:rStyle w:val="Refdecomentrio"/>
          <w:szCs w:val="20"/>
          <w:lang w:val="es-ES_tradnl"/>
        </w:rPr>
        <w:commentReference w:id="3"/>
      </w:r>
    </w:p>
    <w:p w14:paraId="5AFF0886" w14:textId="77777777" w:rsidR="005C202F" w:rsidRPr="00E100D3" w:rsidRDefault="00381787" w:rsidP="005D578E">
      <w:pPr>
        <w:pStyle w:val="00textosinentrada"/>
        <w:rPr>
          <w:lang w:val="es-ES_tradnl"/>
        </w:rPr>
      </w:pPr>
      <w:r w:rsidRPr="00E100D3">
        <w:rPr>
          <w:lang w:val="es-ES_tradnl"/>
        </w:rPr>
        <w:t>La introducción debe presentar el tema del trabajo, just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fica</w:t>
      </w:r>
      <w:r w:rsidR="00421C85" w:rsidRPr="00E100D3">
        <w:rPr>
          <w:lang w:val="es-ES_tradnl"/>
        </w:rPr>
        <w:t>ndo</w:t>
      </w:r>
      <w:r w:rsidRPr="00E100D3">
        <w:rPr>
          <w:lang w:val="es-ES_tradnl"/>
        </w:rPr>
        <w:t xml:space="preserve"> el interés </w:t>
      </w:r>
      <w:r w:rsidR="00421C85" w:rsidRPr="00E100D3">
        <w:rPr>
          <w:lang w:val="es-ES_tradnl"/>
        </w:rPr>
        <w:t>basado en</w:t>
      </w:r>
      <w:r w:rsidRPr="00E100D3">
        <w:rPr>
          <w:lang w:val="es-ES_tradnl"/>
        </w:rPr>
        <w:t xml:space="preserve"> la literatura. Asimismo, debe presentar los objetivos del artículo.</w:t>
      </w:r>
    </w:p>
    <w:p w14:paraId="04F6EB81" w14:textId="77777777" w:rsidR="005C202F" w:rsidRPr="00E100D3" w:rsidRDefault="00421C85" w:rsidP="005C202F">
      <w:pPr>
        <w:pStyle w:val="00textoconentrada"/>
        <w:rPr>
          <w:lang w:val="es-ES_tradnl"/>
        </w:rPr>
      </w:pPr>
      <w:r w:rsidRPr="00E100D3">
        <w:rPr>
          <w:lang w:val="es-ES_tradnl"/>
        </w:rPr>
        <w:t>Preferiblemente utilizar como estructura general la secuencia a continuación:</w:t>
      </w:r>
    </w:p>
    <w:p w14:paraId="0FB559C8" w14:textId="77777777" w:rsidR="005C202F" w:rsidRPr="00E100D3" w:rsidRDefault="005C202F" w:rsidP="000A14F6">
      <w:pPr>
        <w:pStyle w:val="07listanumerada"/>
        <w:rPr>
          <w:lang w:val="es-ES_tradnl"/>
        </w:rPr>
      </w:pPr>
      <w:r w:rsidRPr="00E100D3">
        <w:rPr>
          <w:lang w:val="es-ES_tradnl"/>
        </w:rPr>
        <w:t>Introdu</w:t>
      </w:r>
      <w:r w:rsidR="00421C85" w:rsidRPr="00E100D3">
        <w:rPr>
          <w:lang w:val="es-ES_tradnl"/>
        </w:rPr>
        <w:t>cción</w:t>
      </w:r>
      <w:r w:rsidRPr="00E100D3">
        <w:rPr>
          <w:lang w:val="es-ES_tradnl"/>
        </w:rPr>
        <w:t>;</w:t>
      </w:r>
    </w:p>
    <w:p w14:paraId="3B41FDB0" w14:textId="77777777" w:rsidR="005C202F" w:rsidRPr="00E100D3" w:rsidRDefault="005C202F" w:rsidP="000A14F6">
      <w:pPr>
        <w:pStyle w:val="07listanumerada"/>
        <w:rPr>
          <w:lang w:val="es-ES_tradnl"/>
        </w:rPr>
      </w:pPr>
      <w:r w:rsidRPr="00E100D3">
        <w:rPr>
          <w:lang w:val="es-ES_tradnl"/>
        </w:rPr>
        <w:t>Materia</w:t>
      </w:r>
      <w:r w:rsidR="00421C85" w:rsidRPr="00E100D3">
        <w:rPr>
          <w:lang w:val="es-ES_tradnl"/>
        </w:rPr>
        <w:t>le</w:t>
      </w:r>
      <w:r w:rsidRPr="00E100D3">
        <w:rPr>
          <w:lang w:val="es-ES_tradnl"/>
        </w:rPr>
        <w:t xml:space="preserve">s </w:t>
      </w:r>
      <w:r w:rsidR="00421C85" w:rsidRPr="00E100D3">
        <w:rPr>
          <w:lang w:val="es-ES_tradnl"/>
        </w:rPr>
        <w:t>y</w:t>
      </w:r>
      <w:r w:rsidRPr="00E100D3">
        <w:rPr>
          <w:lang w:val="es-ES_tradnl"/>
        </w:rPr>
        <w:t xml:space="preserve"> Mét</w:t>
      </w:r>
      <w:r w:rsidRPr="00E100D3">
        <w:rPr>
          <w:lang w:val="es-ES_tradnl"/>
        </w:rPr>
        <w:t>o</w:t>
      </w:r>
      <w:r w:rsidRPr="00E100D3">
        <w:rPr>
          <w:lang w:val="es-ES_tradnl"/>
        </w:rPr>
        <w:t>dos;</w:t>
      </w:r>
    </w:p>
    <w:p w14:paraId="6DAE0CF8" w14:textId="77777777" w:rsidR="005C202F" w:rsidRPr="00E100D3" w:rsidRDefault="005C202F" w:rsidP="000A14F6">
      <w:pPr>
        <w:pStyle w:val="07listanumerada"/>
        <w:rPr>
          <w:lang w:val="es-ES_tradnl"/>
        </w:rPr>
      </w:pPr>
      <w:r w:rsidRPr="00E100D3">
        <w:rPr>
          <w:lang w:val="es-ES_tradnl"/>
        </w:rPr>
        <w:t xml:space="preserve">Resultados </w:t>
      </w:r>
      <w:r w:rsidR="00421C85" w:rsidRPr="00E100D3">
        <w:rPr>
          <w:lang w:val="es-ES_tradnl"/>
        </w:rPr>
        <w:t>y</w:t>
      </w:r>
      <w:r w:rsidRPr="00E100D3">
        <w:rPr>
          <w:lang w:val="es-ES_tradnl"/>
        </w:rPr>
        <w:t xml:space="preserve"> Di</w:t>
      </w:r>
      <w:r w:rsidRPr="00E100D3">
        <w:rPr>
          <w:lang w:val="es-ES_tradnl"/>
        </w:rPr>
        <w:t>s</w:t>
      </w:r>
      <w:r w:rsidRPr="00E100D3">
        <w:rPr>
          <w:lang w:val="es-ES_tradnl"/>
        </w:rPr>
        <w:t>cus</w:t>
      </w:r>
      <w:r w:rsidR="00421C85" w:rsidRPr="00E100D3">
        <w:rPr>
          <w:lang w:val="es-ES_tradnl"/>
        </w:rPr>
        <w:t>ión</w:t>
      </w:r>
      <w:r w:rsidRPr="00E100D3">
        <w:rPr>
          <w:lang w:val="es-ES_tradnl"/>
        </w:rPr>
        <w:t>;</w:t>
      </w:r>
    </w:p>
    <w:p w14:paraId="49348399" w14:textId="77777777" w:rsidR="005C202F" w:rsidRPr="00E100D3" w:rsidRDefault="005C202F" w:rsidP="000A14F6">
      <w:pPr>
        <w:pStyle w:val="07listanumerada"/>
        <w:rPr>
          <w:lang w:val="es-ES_tradnl"/>
        </w:rPr>
      </w:pPr>
      <w:r w:rsidRPr="00E100D3">
        <w:rPr>
          <w:lang w:val="es-ES_tradnl"/>
        </w:rPr>
        <w:t>Conclus</w:t>
      </w:r>
      <w:r w:rsidR="00421C85" w:rsidRPr="00E100D3">
        <w:rPr>
          <w:lang w:val="es-ES_tradnl"/>
        </w:rPr>
        <w:t>ión</w:t>
      </w:r>
      <w:r w:rsidRPr="00E100D3">
        <w:rPr>
          <w:lang w:val="es-ES_tradnl"/>
        </w:rPr>
        <w:t>;</w:t>
      </w:r>
    </w:p>
    <w:p w14:paraId="7EA96802" w14:textId="77777777" w:rsidR="005C202F" w:rsidRPr="00E100D3" w:rsidRDefault="005C202F" w:rsidP="000A14F6">
      <w:pPr>
        <w:pStyle w:val="07listanumerada"/>
        <w:rPr>
          <w:lang w:val="es-ES_tradnl"/>
        </w:rPr>
      </w:pPr>
      <w:r w:rsidRPr="00E100D3">
        <w:rPr>
          <w:lang w:val="es-ES_tradnl"/>
        </w:rPr>
        <w:t>Agradecim</w:t>
      </w:r>
      <w:r w:rsidR="00B80A32" w:rsidRPr="00E100D3">
        <w:rPr>
          <w:lang w:val="es-ES_tradnl"/>
        </w:rPr>
        <w:t>i</w:t>
      </w:r>
      <w:r w:rsidRPr="00E100D3">
        <w:rPr>
          <w:lang w:val="es-ES_tradnl"/>
        </w:rPr>
        <w:t>entos;</w:t>
      </w:r>
    </w:p>
    <w:p w14:paraId="4408165A" w14:textId="77777777" w:rsidR="005C202F" w:rsidRPr="00E100D3" w:rsidRDefault="005C202F" w:rsidP="000A14F6">
      <w:pPr>
        <w:pStyle w:val="07listanumerada"/>
        <w:rPr>
          <w:lang w:val="es-ES_tradnl"/>
        </w:rPr>
      </w:pPr>
      <w:r w:rsidRPr="00E100D3">
        <w:rPr>
          <w:lang w:val="es-ES_tradnl"/>
        </w:rPr>
        <w:t>Bibliograf</w:t>
      </w:r>
      <w:r w:rsidR="00B80A32" w:rsidRPr="00E100D3">
        <w:rPr>
          <w:lang w:val="es-ES_tradnl"/>
        </w:rPr>
        <w:t>í</w:t>
      </w:r>
      <w:r w:rsidRPr="00E100D3">
        <w:rPr>
          <w:lang w:val="es-ES_tradnl"/>
        </w:rPr>
        <w:t>a;</w:t>
      </w:r>
    </w:p>
    <w:p w14:paraId="054E5DD4" w14:textId="77777777" w:rsidR="000A14F6" w:rsidRPr="00E100D3" w:rsidRDefault="005C202F" w:rsidP="000A14F6">
      <w:pPr>
        <w:pStyle w:val="07listanumerada"/>
        <w:rPr>
          <w:lang w:val="es-ES_tradnl"/>
        </w:rPr>
      </w:pPr>
      <w:r w:rsidRPr="00E100D3">
        <w:rPr>
          <w:lang w:val="es-ES_tradnl"/>
        </w:rPr>
        <w:t>Anexo.</w:t>
      </w:r>
    </w:p>
    <w:p w14:paraId="2A724D68" w14:textId="77777777" w:rsidR="00D019E6" w:rsidRPr="00E100D3" w:rsidRDefault="00D019E6" w:rsidP="000A14F6">
      <w:pPr>
        <w:pStyle w:val="00ttulo"/>
        <w:rPr>
          <w:lang w:val="es-ES_tradnl"/>
        </w:rPr>
      </w:pPr>
      <w:r w:rsidRPr="00E100D3">
        <w:rPr>
          <w:lang w:val="es-ES_tradnl"/>
        </w:rPr>
        <w:t>MATERIA</w:t>
      </w:r>
      <w:r w:rsidR="00C462A1" w:rsidRPr="00E100D3">
        <w:rPr>
          <w:lang w:val="es-ES_tradnl"/>
        </w:rPr>
        <w:t>LE</w:t>
      </w:r>
      <w:r w:rsidRPr="00E100D3">
        <w:rPr>
          <w:lang w:val="es-ES_tradnl"/>
        </w:rPr>
        <w:t xml:space="preserve">S </w:t>
      </w:r>
      <w:r w:rsidR="00C462A1" w:rsidRPr="00E100D3">
        <w:rPr>
          <w:lang w:val="es-ES_tradnl"/>
        </w:rPr>
        <w:t>Y</w:t>
      </w:r>
      <w:r w:rsidRPr="00E100D3">
        <w:rPr>
          <w:lang w:val="es-ES_tradnl"/>
        </w:rPr>
        <w:t xml:space="preserve"> MÉT</w:t>
      </w:r>
      <w:r w:rsidRPr="00E100D3">
        <w:rPr>
          <w:lang w:val="es-ES_tradnl"/>
        </w:rPr>
        <w:t>O</w:t>
      </w:r>
      <w:r w:rsidRPr="00E100D3">
        <w:rPr>
          <w:lang w:val="es-ES_tradnl"/>
        </w:rPr>
        <w:t>DOS</w:t>
      </w:r>
    </w:p>
    <w:p w14:paraId="7E105BE1" w14:textId="77777777" w:rsidR="005C202F" w:rsidRPr="00E100D3" w:rsidRDefault="00C462A1" w:rsidP="00FE3E86">
      <w:pPr>
        <w:pStyle w:val="00textosinentrada"/>
        <w:rPr>
          <w:lang w:val="es-ES_tradnl"/>
        </w:rPr>
      </w:pPr>
      <w:commentRangeStart w:id="4"/>
      <w:r w:rsidRPr="00E100D3">
        <w:rPr>
          <w:lang w:val="es-ES_tradnl"/>
        </w:rPr>
        <w:t>En esta sección se debe describir todos los materiales, procedimientos y métodos utilizados en la parte exp</w:t>
      </w:r>
      <w:r w:rsidRPr="00E100D3">
        <w:rPr>
          <w:lang w:val="es-ES_tradnl"/>
        </w:rPr>
        <w:t>e</w:t>
      </w:r>
      <w:r w:rsidRPr="00E100D3">
        <w:rPr>
          <w:lang w:val="es-ES_tradnl"/>
        </w:rPr>
        <w:lastRenderedPageBreak/>
        <w:t>rimental o teórica del trabajo</w:t>
      </w:r>
      <w:r w:rsidR="005C202F" w:rsidRPr="00E100D3">
        <w:rPr>
          <w:lang w:val="es-ES_tradnl"/>
        </w:rPr>
        <w:t>.</w:t>
      </w:r>
    </w:p>
    <w:p w14:paraId="54A1C36B" w14:textId="77777777" w:rsidR="005C202F" w:rsidRPr="00E100D3" w:rsidRDefault="00C462A1" w:rsidP="005D578E">
      <w:pPr>
        <w:pStyle w:val="00textoconentrada"/>
        <w:rPr>
          <w:lang w:val="es-ES_tradnl"/>
        </w:rPr>
      </w:pPr>
      <w:r w:rsidRPr="00E100D3">
        <w:rPr>
          <w:lang w:val="es-ES_tradnl"/>
        </w:rPr>
        <w:t>Uno o más anexos pueden ser utilizados para describir los detalles de la disposición experimental, la fabricación o desarrollos matemáticos utilizados a lo largo del trabajo.</w:t>
      </w:r>
    </w:p>
    <w:p w14:paraId="5CD2C34D" w14:textId="77777777" w:rsidR="00562BD3" w:rsidRPr="00E100D3" w:rsidRDefault="00C462A1" w:rsidP="005C202F">
      <w:pPr>
        <w:pStyle w:val="00textoconentrada"/>
        <w:rPr>
          <w:spacing w:val="-2"/>
          <w:lang w:val="es-ES_tradnl"/>
        </w:rPr>
      </w:pPr>
      <w:r w:rsidRPr="00E100D3">
        <w:rPr>
          <w:spacing w:val="-2"/>
          <w:lang w:val="es-ES_tradnl"/>
        </w:rPr>
        <w:t>Algunos artículos pueden incluir una revisión bibliográfica entre introducción y materiales y mét</w:t>
      </w:r>
      <w:r w:rsidRPr="00E100D3">
        <w:rPr>
          <w:spacing w:val="-2"/>
          <w:lang w:val="es-ES_tradnl"/>
        </w:rPr>
        <w:t>o</w:t>
      </w:r>
      <w:r w:rsidRPr="00E100D3">
        <w:rPr>
          <w:spacing w:val="-2"/>
          <w:lang w:val="es-ES_tradnl"/>
        </w:rPr>
        <w:t>dos</w:t>
      </w:r>
      <w:r w:rsidR="005C202F" w:rsidRPr="00E100D3">
        <w:rPr>
          <w:spacing w:val="-2"/>
          <w:lang w:val="es-ES_tradnl"/>
        </w:rPr>
        <w:t>.</w:t>
      </w:r>
      <w:commentRangeEnd w:id="4"/>
      <w:r w:rsidR="005C2555" w:rsidRPr="00E100D3">
        <w:rPr>
          <w:rStyle w:val="Refdecomentrio"/>
          <w:spacing w:val="-2"/>
          <w:sz w:val="20"/>
          <w:szCs w:val="20"/>
          <w:lang w:val="es-ES_tradnl"/>
        </w:rPr>
        <w:commentReference w:id="4"/>
      </w:r>
    </w:p>
    <w:p w14:paraId="1C9B3C3D" w14:textId="77777777" w:rsidR="00562BD3" w:rsidRPr="00E100D3" w:rsidRDefault="000F08D5" w:rsidP="000A14F6">
      <w:pPr>
        <w:pStyle w:val="00subttulo"/>
        <w:rPr>
          <w:lang w:val="es-ES_tradnl"/>
        </w:rPr>
      </w:pPr>
      <w:commentRangeStart w:id="5"/>
      <w:r w:rsidRPr="00E100D3">
        <w:rPr>
          <w:lang w:val="es-ES_tradnl"/>
        </w:rPr>
        <w:t xml:space="preserve">2.1 </w:t>
      </w:r>
      <w:r w:rsidR="005C202F" w:rsidRPr="00E100D3">
        <w:rPr>
          <w:lang w:val="es-ES_tradnl"/>
        </w:rPr>
        <w:t>Pagina</w:t>
      </w:r>
      <w:r w:rsidR="00AC2556" w:rsidRPr="00E100D3">
        <w:rPr>
          <w:lang w:val="es-ES_tradnl"/>
        </w:rPr>
        <w:t>ción</w:t>
      </w:r>
      <w:commentRangeEnd w:id="5"/>
      <w:r w:rsidRPr="00E100D3">
        <w:rPr>
          <w:rStyle w:val="Refdecomentrio"/>
          <w:lang w:val="es-ES_tradnl"/>
        </w:rPr>
        <w:commentReference w:id="5"/>
      </w:r>
    </w:p>
    <w:p w14:paraId="0A62ACC8" w14:textId="77777777" w:rsidR="00EA2FCD" w:rsidRPr="00E100D3" w:rsidRDefault="00AC2556" w:rsidP="005050BA">
      <w:pPr>
        <w:pStyle w:val="00textosinentrada"/>
        <w:rPr>
          <w:lang w:val="es-ES_tradnl"/>
        </w:rPr>
      </w:pPr>
      <w:r w:rsidRPr="00E100D3">
        <w:rPr>
          <w:lang w:val="es-ES_tradnl"/>
        </w:rPr>
        <w:t xml:space="preserve">Todo el cuerpo de texto debe ser escrito en una columna, con letras tamaño 10pt. </w:t>
      </w:r>
      <w:r w:rsidR="00C71E78" w:rsidRPr="00E100D3">
        <w:rPr>
          <w:lang w:val="es-ES_tradnl"/>
        </w:rPr>
        <w:t xml:space="preserve">Los títulos se escriben en mayúsculas (CA, CAJA ALTA) </w:t>
      </w:r>
      <w:r w:rsidRPr="00E100D3">
        <w:rPr>
          <w:lang w:val="es-ES_tradnl"/>
        </w:rPr>
        <w:t xml:space="preserve">y </w:t>
      </w:r>
      <w:r w:rsidR="00C71E78" w:rsidRPr="00E100D3">
        <w:rPr>
          <w:lang w:val="es-ES_tradnl"/>
        </w:rPr>
        <w:t>los subtít</w:t>
      </w:r>
      <w:r w:rsidR="00C71E78" w:rsidRPr="00E100D3">
        <w:rPr>
          <w:lang w:val="es-ES_tradnl"/>
        </w:rPr>
        <w:t>u</w:t>
      </w:r>
      <w:r w:rsidR="00C71E78" w:rsidRPr="00E100D3">
        <w:rPr>
          <w:lang w:val="es-ES_tradnl"/>
        </w:rPr>
        <w:t xml:space="preserve">los en </w:t>
      </w:r>
      <w:r w:rsidR="00212ED0" w:rsidRPr="00E100D3">
        <w:rPr>
          <w:lang w:val="es-ES_tradnl"/>
        </w:rPr>
        <w:t xml:space="preserve">mayúsculas y </w:t>
      </w:r>
      <w:r w:rsidRPr="00E100D3">
        <w:rPr>
          <w:lang w:val="es-ES_tradnl"/>
        </w:rPr>
        <w:t>minúscula</w:t>
      </w:r>
      <w:r w:rsidR="00C71E78" w:rsidRPr="00E100D3">
        <w:rPr>
          <w:lang w:val="es-ES_tradnl"/>
        </w:rPr>
        <w:t>s (Cab, Caja alta y baja)</w:t>
      </w:r>
      <w:r w:rsidR="00672D3F" w:rsidRPr="00E100D3">
        <w:rPr>
          <w:lang w:val="es-ES_tradnl"/>
        </w:rPr>
        <w:t>,</w:t>
      </w:r>
      <w:r w:rsidR="00212ED0" w:rsidRPr="00E100D3">
        <w:rPr>
          <w:lang w:val="es-ES_tradnl"/>
        </w:rPr>
        <w:t xml:space="preserve"> en el tipo Arial Negrita, con letras tamaño 9pt</w:t>
      </w:r>
      <w:r w:rsidRPr="00E100D3">
        <w:rPr>
          <w:lang w:val="es-ES_tradnl"/>
        </w:rPr>
        <w:t xml:space="preserve">. </w:t>
      </w:r>
      <w:r w:rsidR="00A367B3" w:rsidRPr="00E100D3">
        <w:rPr>
          <w:lang w:val="es-ES_tradnl"/>
        </w:rPr>
        <w:t>En tales casos, el espacio entre líneas (interlineado) siempre va a ser de 12pt.</w:t>
      </w:r>
    </w:p>
    <w:p w14:paraId="068B261D" w14:textId="77777777" w:rsidR="00DB435B" w:rsidRPr="00E100D3" w:rsidRDefault="00E63086" w:rsidP="00DB435B">
      <w:pPr>
        <w:pStyle w:val="00textoconentrada"/>
        <w:rPr>
          <w:lang w:val="es-ES_tradnl"/>
        </w:rPr>
      </w:pPr>
      <w:r w:rsidRPr="00E100D3">
        <w:rPr>
          <w:lang w:val="es-ES_tradnl"/>
        </w:rPr>
        <w:t>Las diferencias entre títulos o su</w:t>
      </w:r>
      <w:r w:rsidRPr="00E100D3">
        <w:rPr>
          <w:lang w:val="es-ES_tradnl"/>
        </w:rPr>
        <w:t>b</w:t>
      </w:r>
      <w:r w:rsidRPr="00E100D3">
        <w:rPr>
          <w:lang w:val="es-ES_tradnl"/>
        </w:rPr>
        <w:t xml:space="preserve">títulos y el comienzo de los textos, </w:t>
      </w:r>
      <w:r w:rsidR="00520875" w:rsidRPr="00E100D3">
        <w:rPr>
          <w:lang w:val="es-ES_tradnl"/>
        </w:rPr>
        <w:t>sangrías</w:t>
      </w:r>
      <w:r w:rsidRPr="00E100D3">
        <w:rPr>
          <w:lang w:val="es-ES_tradnl"/>
        </w:rPr>
        <w:t xml:space="preserve"> y espacios entre párrafos </w:t>
      </w:r>
      <w:r w:rsidR="00520875" w:rsidRPr="00E100D3">
        <w:rPr>
          <w:lang w:val="es-ES_tradnl"/>
        </w:rPr>
        <w:t>tienen</w:t>
      </w:r>
      <w:r w:rsidRPr="00E100D3">
        <w:rPr>
          <w:lang w:val="es-ES_tradnl"/>
        </w:rPr>
        <w:t xml:space="preserve"> sus estilos específicos y se conf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 xml:space="preserve">guran en </w:t>
      </w:r>
      <w:r w:rsidR="00520875" w:rsidRPr="00E100D3">
        <w:rPr>
          <w:lang w:val="es-ES_tradnl"/>
        </w:rPr>
        <w:t>este</w:t>
      </w:r>
      <w:r w:rsidRPr="00E100D3">
        <w:rPr>
          <w:lang w:val="es-ES_tradnl"/>
        </w:rPr>
        <w:t xml:space="preserve"> documento.</w:t>
      </w:r>
    </w:p>
    <w:p w14:paraId="2341D584" w14:textId="77777777" w:rsidR="00DB435B" w:rsidRPr="00E100D3" w:rsidRDefault="00ED61EC" w:rsidP="00DB435B">
      <w:pPr>
        <w:pStyle w:val="00textoconentrada"/>
        <w:rPr>
          <w:lang w:val="es-ES_tradnl"/>
        </w:rPr>
      </w:pPr>
      <w:r w:rsidRPr="00E100D3">
        <w:rPr>
          <w:lang w:val="es-ES_tradnl"/>
        </w:rPr>
        <w:t>El</w:t>
      </w:r>
      <w:r w:rsidR="00EA2FCD" w:rsidRPr="00E100D3">
        <w:rPr>
          <w:lang w:val="es-ES_tradnl"/>
        </w:rPr>
        <w:t xml:space="preserve"> </w:t>
      </w:r>
      <w:commentRangeStart w:id="6"/>
      <w:r w:rsidR="00EA2FCD" w:rsidRPr="00E100D3">
        <w:rPr>
          <w:lang w:val="es-ES_tradnl"/>
        </w:rPr>
        <w:t>modelo preferencial</w:t>
      </w:r>
      <w:commentRangeEnd w:id="6"/>
      <w:r w:rsidR="00F22743" w:rsidRPr="00E100D3">
        <w:rPr>
          <w:rStyle w:val="Refdecomentrio"/>
          <w:sz w:val="20"/>
          <w:szCs w:val="20"/>
          <w:lang w:val="es-ES_tradnl"/>
        </w:rPr>
        <w:commentReference w:id="6"/>
      </w:r>
      <w:r w:rsidR="00EA2FCD" w:rsidRPr="00E100D3">
        <w:rPr>
          <w:lang w:val="es-ES_tradnl"/>
        </w:rPr>
        <w:t xml:space="preserve"> de presenta</w:t>
      </w:r>
      <w:r w:rsidRPr="00E100D3">
        <w:rPr>
          <w:lang w:val="es-ES_tradnl"/>
        </w:rPr>
        <w:t>ción</w:t>
      </w:r>
      <w:r w:rsidR="00EA2FCD" w:rsidRPr="00E100D3">
        <w:rPr>
          <w:lang w:val="es-ES_tradnl"/>
        </w:rPr>
        <w:t xml:space="preserve"> de ta</w:t>
      </w:r>
      <w:r w:rsidR="00DB435B" w:rsidRPr="00E100D3">
        <w:rPr>
          <w:lang w:val="es-ES_tradnl"/>
        </w:rPr>
        <w:t xml:space="preserve">blas </w:t>
      </w:r>
      <w:r w:rsidRPr="00E100D3">
        <w:rPr>
          <w:lang w:val="es-ES_tradnl"/>
        </w:rPr>
        <w:t>se ejemplifica</w:t>
      </w:r>
      <w:r w:rsidR="00DB435B" w:rsidRPr="00E100D3">
        <w:rPr>
          <w:lang w:val="es-ES_tradnl"/>
        </w:rPr>
        <w:t xml:space="preserve"> </w:t>
      </w:r>
      <w:r w:rsidRPr="00E100D3">
        <w:rPr>
          <w:lang w:val="es-ES_tradnl"/>
        </w:rPr>
        <w:t>en la</w:t>
      </w:r>
      <w:r w:rsidR="00DB435B" w:rsidRPr="00E100D3">
        <w:rPr>
          <w:lang w:val="es-ES_tradnl"/>
        </w:rPr>
        <w:t xml:space="preserve"> Tabla 1, cu</w:t>
      </w:r>
      <w:r w:rsidRPr="00E100D3">
        <w:rPr>
          <w:lang w:val="es-ES_tradnl"/>
        </w:rPr>
        <w:t>y</w:t>
      </w:r>
      <w:r w:rsidR="00DB435B" w:rsidRPr="00E100D3">
        <w:rPr>
          <w:lang w:val="es-ES_tradnl"/>
        </w:rPr>
        <w:t>a configura</w:t>
      </w:r>
      <w:r w:rsidRPr="00E100D3">
        <w:rPr>
          <w:lang w:val="es-ES_tradnl"/>
        </w:rPr>
        <w:t>ción</w:t>
      </w:r>
      <w:r w:rsidR="00DB435B" w:rsidRPr="00E100D3">
        <w:rPr>
          <w:lang w:val="es-ES_tradnl"/>
        </w:rPr>
        <w:t xml:space="preserve"> consta dos sus estilos específicos, </w:t>
      </w:r>
      <w:r w:rsidRPr="00E100D3">
        <w:rPr>
          <w:lang w:val="es-ES_tradnl"/>
        </w:rPr>
        <w:t xml:space="preserve">de acuerdo con </w:t>
      </w:r>
      <w:r w:rsidR="00DB435B" w:rsidRPr="00E100D3">
        <w:rPr>
          <w:lang w:val="es-ES_tradnl"/>
        </w:rPr>
        <w:t xml:space="preserve"> coment</w:t>
      </w:r>
      <w:r w:rsidRPr="00E100D3">
        <w:rPr>
          <w:lang w:val="es-ES_tradnl"/>
        </w:rPr>
        <w:t>a</w:t>
      </w:r>
      <w:r w:rsidR="00DB435B" w:rsidRPr="00E100D3">
        <w:rPr>
          <w:lang w:val="es-ES_tradnl"/>
        </w:rPr>
        <w:t>rios a</w:t>
      </w:r>
      <w:r w:rsidRPr="00E100D3">
        <w:rPr>
          <w:lang w:val="es-ES_tradnl"/>
        </w:rPr>
        <w:t>l</w:t>
      </w:r>
      <w:r w:rsidR="00DB435B" w:rsidRPr="00E100D3">
        <w:rPr>
          <w:lang w:val="es-ES_tradnl"/>
        </w:rPr>
        <w:t xml:space="preserve"> lado.</w:t>
      </w:r>
    </w:p>
    <w:p w14:paraId="2FA8FE86" w14:textId="77777777" w:rsidR="00EA2FCD" w:rsidRPr="00E100D3" w:rsidRDefault="00EA2FCD" w:rsidP="005D578E">
      <w:pPr>
        <w:pStyle w:val="03tablaleyenda"/>
        <w:rPr>
          <w:lang w:val="es-ES_tradnl"/>
        </w:rPr>
      </w:pPr>
      <w:commentRangeStart w:id="7"/>
      <w:r w:rsidRPr="00E100D3">
        <w:rPr>
          <w:b/>
          <w:bCs/>
          <w:lang w:val="es-ES_tradnl"/>
        </w:rPr>
        <w:t>Tabla 1</w:t>
      </w:r>
      <w:r w:rsidR="00ED61EC" w:rsidRPr="00EA4C4D">
        <w:rPr>
          <w:b/>
          <w:lang w:val="es-ES_tradnl"/>
        </w:rPr>
        <w:t>:</w:t>
      </w:r>
      <w:r w:rsidR="00ED61EC" w:rsidRPr="00E100D3">
        <w:rPr>
          <w:lang w:val="es-ES_tradnl"/>
        </w:rPr>
        <w:t xml:space="preserve"> Dimensiones de las páginas para todo el texto</w:t>
      </w:r>
      <w:r w:rsidR="00E100D3" w:rsidRPr="00E100D3">
        <w:rPr>
          <w:lang w:val="es-ES_tradnl"/>
        </w:rPr>
        <w:t>.</w:t>
      </w:r>
      <w:r w:rsidR="00ED61EC" w:rsidRPr="00E100D3">
        <w:rPr>
          <w:lang w:val="es-ES_tradnl"/>
        </w:rPr>
        <w:t xml:space="preserve"> </w:t>
      </w:r>
      <w:commentRangeEnd w:id="7"/>
      <w:r w:rsidR="009D247D" w:rsidRPr="00E100D3">
        <w:rPr>
          <w:rStyle w:val="Refdecomentrio"/>
          <w:lang w:val="es-ES_tradnl"/>
        </w:rPr>
        <w:commentReference w:id="7"/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4"/>
        <w:gridCol w:w="1559"/>
        <w:gridCol w:w="1441"/>
      </w:tblGrid>
      <w:tr w:rsidR="00F854E7" w:rsidRPr="00A00B7C" w14:paraId="567F5AE5" w14:textId="77777777" w:rsidTr="00A00B7C">
        <w:trPr>
          <w:trHeight w:val="284"/>
          <w:jc w:val="center"/>
        </w:trPr>
        <w:tc>
          <w:tcPr>
            <w:tcW w:w="1584" w:type="dxa"/>
          </w:tcPr>
          <w:p w14:paraId="01391ECB" w14:textId="77777777" w:rsidR="00F854E7" w:rsidRPr="00A00B7C" w:rsidRDefault="00F854E7" w:rsidP="00A00B7C">
            <w:pPr>
              <w:jc w:val="left"/>
              <w:rPr>
                <w:rStyle w:val="03tablattulos"/>
                <w:lang w:val="es-ES_tradnl"/>
              </w:rPr>
            </w:pPr>
            <w:r w:rsidRPr="005D578E">
              <w:rPr>
                <w:rStyle w:val="03tablattulos"/>
              </w:rPr>
              <w:t>NOM</w:t>
            </w:r>
            <w:r w:rsidR="00ED61EC" w:rsidRPr="005D578E">
              <w:rPr>
                <w:rStyle w:val="03tablattulos"/>
              </w:rPr>
              <w:t>BR</w:t>
            </w:r>
            <w:r w:rsidRPr="005D578E">
              <w:rPr>
                <w:rStyle w:val="03tablattulos"/>
              </w:rPr>
              <w:t>E</w:t>
            </w:r>
          </w:p>
        </w:tc>
        <w:tc>
          <w:tcPr>
            <w:tcW w:w="1559" w:type="dxa"/>
          </w:tcPr>
          <w:p w14:paraId="075F097F" w14:textId="77777777" w:rsidR="00F854E7" w:rsidRPr="00A00B7C" w:rsidRDefault="00F854E7" w:rsidP="00A00B7C">
            <w:pPr>
              <w:jc w:val="left"/>
              <w:rPr>
                <w:rStyle w:val="03tablattulos"/>
                <w:lang w:val="es-ES_tradnl"/>
              </w:rPr>
            </w:pPr>
            <w:r w:rsidRPr="00A00B7C">
              <w:rPr>
                <w:rStyle w:val="03tablattulos"/>
                <w:lang w:val="es-ES_tradnl"/>
              </w:rPr>
              <w:t>DIMENS</w:t>
            </w:r>
            <w:r w:rsidR="00ED61EC" w:rsidRPr="00A00B7C">
              <w:rPr>
                <w:rStyle w:val="03tablattulos"/>
                <w:lang w:val="es-ES_tradnl"/>
              </w:rPr>
              <w:t>ION</w:t>
            </w:r>
          </w:p>
        </w:tc>
        <w:tc>
          <w:tcPr>
            <w:tcW w:w="1441" w:type="dxa"/>
          </w:tcPr>
          <w:p w14:paraId="63FC0602" w14:textId="77777777" w:rsidR="00F854E7" w:rsidRPr="00A00B7C" w:rsidRDefault="00F854E7" w:rsidP="00A00B7C">
            <w:pPr>
              <w:jc w:val="left"/>
              <w:rPr>
                <w:rStyle w:val="03tablattulos"/>
                <w:lang w:val="es-ES_tradnl"/>
              </w:rPr>
            </w:pPr>
            <w:r w:rsidRPr="00A00B7C">
              <w:rPr>
                <w:rStyle w:val="03tablattulos"/>
                <w:lang w:val="es-ES_tradnl"/>
              </w:rPr>
              <w:t>unidad</w:t>
            </w:r>
          </w:p>
        </w:tc>
      </w:tr>
      <w:tr w:rsidR="00F854E7" w:rsidRPr="00A00B7C" w14:paraId="5A627E86" w14:textId="77777777" w:rsidTr="00A00B7C">
        <w:trPr>
          <w:trHeight w:val="284"/>
          <w:jc w:val="center"/>
        </w:trPr>
        <w:tc>
          <w:tcPr>
            <w:tcW w:w="1584" w:type="dxa"/>
            <w:vAlign w:val="bottom"/>
          </w:tcPr>
          <w:p w14:paraId="6ECEF561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Papel A4</w:t>
            </w:r>
          </w:p>
        </w:tc>
        <w:tc>
          <w:tcPr>
            <w:tcW w:w="1559" w:type="dxa"/>
            <w:vAlign w:val="bottom"/>
          </w:tcPr>
          <w:p w14:paraId="14A8838D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210 x 297</w:t>
            </w:r>
          </w:p>
        </w:tc>
        <w:tc>
          <w:tcPr>
            <w:tcW w:w="1441" w:type="dxa"/>
            <w:vAlign w:val="bottom"/>
          </w:tcPr>
          <w:p w14:paraId="1FCB6EB3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milímetros (mm)</w:t>
            </w:r>
          </w:p>
        </w:tc>
      </w:tr>
      <w:tr w:rsidR="00F854E7" w:rsidRPr="00A00B7C" w14:paraId="266A91FB" w14:textId="77777777" w:rsidTr="00A00B7C">
        <w:trPr>
          <w:trHeight w:val="284"/>
          <w:jc w:val="center"/>
        </w:trPr>
        <w:tc>
          <w:tcPr>
            <w:tcW w:w="1584" w:type="dxa"/>
            <w:vAlign w:val="bottom"/>
          </w:tcPr>
          <w:p w14:paraId="0F9CCF0C" w14:textId="77777777" w:rsidR="00F854E7" w:rsidRPr="00A00B7C" w:rsidRDefault="008B6D4E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Margen</w:t>
            </w:r>
            <w:r w:rsidR="00F854E7" w:rsidRPr="00A00B7C">
              <w:rPr>
                <w:sz w:val="18"/>
                <w:lang w:val="es-ES_tradnl"/>
              </w:rPr>
              <w:t xml:space="preserve"> sup</w:t>
            </w:r>
            <w:r w:rsidR="00F854E7" w:rsidRPr="00A00B7C">
              <w:rPr>
                <w:sz w:val="18"/>
                <w:lang w:val="es-ES_tradnl"/>
              </w:rPr>
              <w:t>e</w:t>
            </w:r>
            <w:r w:rsidR="00F854E7" w:rsidRPr="00A00B7C">
              <w:rPr>
                <w:sz w:val="18"/>
                <w:lang w:val="es-ES_tradnl"/>
              </w:rPr>
              <w:t>rior</w:t>
            </w:r>
          </w:p>
        </w:tc>
        <w:tc>
          <w:tcPr>
            <w:tcW w:w="1559" w:type="dxa"/>
            <w:vAlign w:val="bottom"/>
          </w:tcPr>
          <w:p w14:paraId="0DBFB636" w14:textId="77777777" w:rsidR="00F854E7" w:rsidRPr="00A00B7C" w:rsidRDefault="00F854E7" w:rsidP="00F854E7">
            <w:pPr>
              <w:rPr>
                <w:sz w:val="18"/>
                <w:lang w:val="es-ES_tradnl"/>
              </w:rPr>
            </w:pPr>
            <w:commentRangeStart w:id="8"/>
            <w:r w:rsidRPr="00A00B7C">
              <w:rPr>
                <w:sz w:val="18"/>
                <w:lang w:val="es-ES_tradnl"/>
              </w:rPr>
              <w:t>2,5</w:t>
            </w:r>
            <w:commentRangeEnd w:id="8"/>
            <w:r w:rsidRPr="00A00B7C">
              <w:rPr>
                <w:rStyle w:val="Refdecomentrio"/>
                <w:szCs w:val="20"/>
                <w:lang w:val="es-ES_tradnl"/>
              </w:rPr>
              <w:commentReference w:id="8"/>
            </w:r>
          </w:p>
        </w:tc>
        <w:tc>
          <w:tcPr>
            <w:tcW w:w="1441" w:type="dxa"/>
            <w:vAlign w:val="bottom"/>
          </w:tcPr>
          <w:p w14:paraId="0EBDE799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centímetros (cm)</w:t>
            </w:r>
          </w:p>
        </w:tc>
      </w:tr>
      <w:tr w:rsidR="00F854E7" w:rsidRPr="00A00B7C" w14:paraId="58AD262B" w14:textId="77777777" w:rsidTr="00A00B7C">
        <w:trPr>
          <w:trHeight w:val="284"/>
          <w:jc w:val="center"/>
        </w:trPr>
        <w:tc>
          <w:tcPr>
            <w:tcW w:w="1584" w:type="dxa"/>
            <w:vAlign w:val="bottom"/>
          </w:tcPr>
          <w:p w14:paraId="616F02E7" w14:textId="77777777" w:rsidR="00F854E7" w:rsidRPr="00A00B7C" w:rsidRDefault="008B6D4E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Margen</w:t>
            </w:r>
            <w:r w:rsidR="00F854E7" w:rsidRPr="00A00B7C">
              <w:rPr>
                <w:sz w:val="18"/>
                <w:lang w:val="es-ES_tradnl"/>
              </w:rPr>
              <w:t xml:space="preserve"> inf</w:t>
            </w:r>
            <w:r w:rsidR="00F854E7" w:rsidRPr="00A00B7C">
              <w:rPr>
                <w:sz w:val="18"/>
                <w:lang w:val="es-ES_tradnl"/>
              </w:rPr>
              <w:t>e</w:t>
            </w:r>
            <w:r w:rsidR="00F854E7" w:rsidRPr="00A00B7C">
              <w:rPr>
                <w:sz w:val="18"/>
                <w:lang w:val="es-ES_tradnl"/>
              </w:rPr>
              <w:t>rior</w:t>
            </w:r>
          </w:p>
        </w:tc>
        <w:tc>
          <w:tcPr>
            <w:tcW w:w="1559" w:type="dxa"/>
            <w:vAlign w:val="bottom"/>
          </w:tcPr>
          <w:p w14:paraId="7ACF4503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2,5</w:t>
            </w:r>
          </w:p>
        </w:tc>
        <w:tc>
          <w:tcPr>
            <w:tcW w:w="1441" w:type="dxa"/>
            <w:vAlign w:val="bottom"/>
          </w:tcPr>
          <w:p w14:paraId="7C976FE9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centímetros (cm)</w:t>
            </w:r>
          </w:p>
        </w:tc>
      </w:tr>
      <w:tr w:rsidR="00F854E7" w:rsidRPr="00A00B7C" w14:paraId="0E089376" w14:textId="77777777" w:rsidTr="00A00B7C">
        <w:trPr>
          <w:trHeight w:val="284"/>
          <w:jc w:val="center"/>
        </w:trPr>
        <w:tc>
          <w:tcPr>
            <w:tcW w:w="1584" w:type="dxa"/>
            <w:vAlign w:val="bottom"/>
          </w:tcPr>
          <w:p w14:paraId="059E2873" w14:textId="77777777" w:rsidR="00F854E7" w:rsidRPr="00A00B7C" w:rsidRDefault="008B6D4E" w:rsidP="008B6D4E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Margen</w:t>
            </w:r>
            <w:r w:rsidR="00F854E7" w:rsidRPr="00A00B7C">
              <w:rPr>
                <w:sz w:val="18"/>
                <w:lang w:val="es-ES_tradnl"/>
              </w:rPr>
              <w:t xml:space="preserve"> </w:t>
            </w:r>
            <w:r w:rsidRPr="00A00B7C">
              <w:rPr>
                <w:sz w:val="18"/>
                <w:lang w:val="es-ES_tradnl"/>
              </w:rPr>
              <w:t>i</w:t>
            </w:r>
            <w:r w:rsidR="000E448D" w:rsidRPr="00A00B7C">
              <w:rPr>
                <w:sz w:val="18"/>
                <w:lang w:val="es-ES_tradnl"/>
              </w:rPr>
              <w:t>zquier</w:t>
            </w:r>
            <w:r w:rsidR="00F854E7" w:rsidRPr="00A00B7C">
              <w:rPr>
                <w:sz w:val="18"/>
                <w:lang w:val="es-ES_tradnl"/>
              </w:rPr>
              <w:t>da</w:t>
            </w:r>
          </w:p>
        </w:tc>
        <w:tc>
          <w:tcPr>
            <w:tcW w:w="1559" w:type="dxa"/>
            <w:vAlign w:val="bottom"/>
          </w:tcPr>
          <w:p w14:paraId="1F827BAD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3,0</w:t>
            </w:r>
          </w:p>
        </w:tc>
        <w:tc>
          <w:tcPr>
            <w:tcW w:w="1441" w:type="dxa"/>
            <w:vAlign w:val="bottom"/>
          </w:tcPr>
          <w:p w14:paraId="6BCF62A7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centímetros (cm)</w:t>
            </w:r>
          </w:p>
        </w:tc>
      </w:tr>
      <w:tr w:rsidR="00F854E7" w:rsidRPr="00A00B7C" w14:paraId="5F088685" w14:textId="77777777" w:rsidTr="00A00B7C">
        <w:trPr>
          <w:trHeight w:val="284"/>
          <w:jc w:val="center"/>
        </w:trPr>
        <w:tc>
          <w:tcPr>
            <w:tcW w:w="1584" w:type="dxa"/>
            <w:vAlign w:val="bottom"/>
          </w:tcPr>
          <w:p w14:paraId="7A0DD3D4" w14:textId="77777777" w:rsidR="00F854E7" w:rsidRPr="00A00B7C" w:rsidRDefault="008B6D4E" w:rsidP="000E448D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Margen</w:t>
            </w:r>
            <w:r w:rsidR="00F854E7" w:rsidRPr="00A00B7C">
              <w:rPr>
                <w:sz w:val="18"/>
                <w:lang w:val="es-ES_tradnl"/>
              </w:rPr>
              <w:t xml:space="preserve"> </w:t>
            </w:r>
            <w:r w:rsidR="000E448D" w:rsidRPr="00A00B7C">
              <w:rPr>
                <w:sz w:val="18"/>
                <w:lang w:val="es-ES_tradnl"/>
              </w:rPr>
              <w:t>derecha</w:t>
            </w:r>
          </w:p>
        </w:tc>
        <w:tc>
          <w:tcPr>
            <w:tcW w:w="1559" w:type="dxa"/>
            <w:vAlign w:val="bottom"/>
          </w:tcPr>
          <w:p w14:paraId="7F847488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2,5</w:t>
            </w:r>
          </w:p>
        </w:tc>
        <w:tc>
          <w:tcPr>
            <w:tcW w:w="1441" w:type="dxa"/>
            <w:vAlign w:val="bottom"/>
          </w:tcPr>
          <w:p w14:paraId="177783D0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centímetros (cm)</w:t>
            </w:r>
          </w:p>
        </w:tc>
      </w:tr>
      <w:tr w:rsidR="00F854E7" w:rsidRPr="00A00B7C" w14:paraId="0633C80B" w14:textId="77777777" w:rsidTr="00A00B7C">
        <w:trPr>
          <w:trHeight w:val="284"/>
          <w:jc w:val="center"/>
        </w:trPr>
        <w:tc>
          <w:tcPr>
            <w:tcW w:w="1584" w:type="dxa"/>
            <w:vAlign w:val="bottom"/>
          </w:tcPr>
          <w:p w14:paraId="651D92DA" w14:textId="77777777" w:rsidR="00F854E7" w:rsidRPr="00A00B7C" w:rsidRDefault="000E448D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Encabezado</w:t>
            </w:r>
          </w:p>
        </w:tc>
        <w:tc>
          <w:tcPr>
            <w:tcW w:w="1559" w:type="dxa"/>
            <w:vAlign w:val="bottom"/>
          </w:tcPr>
          <w:p w14:paraId="3A979CAC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1,25</w:t>
            </w:r>
          </w:p>
        </w:tc>
        <w:tc>
          <w:tcPr>
            <w:tcW w:w="1441" w:type="dxa"/>
            <w:vAlign w:val="bottom"/>
          </w:tcPr>
          <w:p w14:paraId="65624667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centímetros (cm)</w:t>
            </w:r>
          </w:p>
        </w:tc>
      </w:tr>
      <w:tr w:rsidR="00F854E7" w:rsidRPr="00A00B7C" w14:paraId="0544EC3D" w14:textId="77777777" w:rsidTr="00A00B7C">
        <w:trPr>
          <w:trHeight w:val="284"/>
          <w:jc w:val="center"/>
        </w:trPr>
        <w:tc>
          <w:tcPr>
            <w:tcW w:w="1584" w:type="dxa"/>
            <w:vAlign w:val="bottom"/>
          </w:tcPr>
          <w:p w14:paraId="0B8E13AF" w14:textId="77777777" w:rsidR="00F854E7" w:rsidRPr="00A00B7C" w:rsidRDefault="000E448D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Pié de página</w:t>
            </w:r>
          </w:p>
        </w:tc>
        <w:tc>
          <w:tcPr>
            <w:tcW w:w="1559" w:type="dxa"/>
            <w:vAlign w:val="bottom"/>
          </w:tcPr>
          <w:p w14:paraId="6495D133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1,25</w:t>
            </w:r>
          </w:p>
        </w:tc>
        <w:tc>
          <w:tcPr>
            <w:tcW w:w="1441" w:type="dxa"/>
            <w:vAlign w:val="bottom"/>
          </w:tcPr>
          <w:p w14:paraId="62878D4F" w14:textId="77777777" w:rsidR="00F854E7" w:rsidRPr="00A00B7C" w:rsidRDefault="00F854E7" w:rsidP="00B50F1C">
            <w:pPr>
              <w:rPr>
                <w:sz w:val="18"/>
                <w:lang w:val="es-ES_tradnl"/>
              </w:rPr>
            </w:pPr>
            <w:r w:rsidRPr="00A00B7C">
              <w:rPr>
                <w:sz w:val="18"/>
                <w:lang w:val="es-ES_tradnl"/>
              </w:rPr>
              <w:t>centímetros (cm)</w:t>
            </w:r>
          </w:p>
        </w:tc>
      </w:tr>
    </w:tbl>
    <w:p w14:paraId="4027A026" w14:textId="77777777" w:rsidR="009858F1" w:rsidRPr="00E100D3" w:rsidRDefault="00185B62" w:rsidP="00C25DC8">
      <w:pPr>
        <w:pStyle w:val="00ttulo"/>
        <w:rPr>
          <w:lang w:val="es-ES_tradnl"/>
        </w:rPr>
      </w:pPr>
      <w:r w:rsidRPr="00E100D3">
        <w:rPr>
          <w:lang w:val="es-ES_tradnl"/>
        </w:rPr>
        <w:t>RESULTADOS</w:t>
      </w:r>
    </w:p>
    <w:p w14:paraId="4B37B04A" w14:textId="77777777" w:rsidR="00185B62" w:rsidRPr="00E100D3" w:rsidRDefault="006A3D91" w:rsidP="00F42148">
      <w:pPr>
        <w:pStyle w:val="00textosinentrada"/>
        <w:rPr>
          <w:lang w:val="es-ES_tradnl"/>
        </w:rPr>
      </w:pPr>
      <w:r w:rsidRPr="00E100D3">
        <w:rPr>
          <w:lang w:val="es-ES_tradnl"/>
        </w:rPr>
        <w:t>Esta sección debe presentar todos los resultados obtenidos con las informaciones necesarias para verif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 xml:space="preserve">car con seguridad los valores medidos y </w:t>
      </w:r>
      <w:r w:rsidR="00DF1E7E" w:rsidRPr="00E100D3">
        <w:rPr>
          <w:lang w:val="es-ES_tradnl"/>
        </w:rPr>
        <w:t>significancia</w:t>
      </w:r>
      <w:r w:rsidRPr="00E100D3">
        <w:rPr>
          <w:lang w:val="es-ES_tradnl"/>
        </w:rPr>
        <w:t xml:space="preserve"> correspondiente. Aunque los resultados pueden prese</w:t>
      </w:r>
      <w:r w:rsidRPr="00E100D3">
        <w:rPr>
          <w:lang w:val="es-ES_tradnl"/>
        </w:rPr>
        <w:t>n</w:t>
      </w:r>
      <w:r w:rsidRPr="00E100D3">
        <w:rPr>
          <w:lang w:val="es-ES_tradnl"/>
        </w:rPr>
        <w:t xml:space="preserve">tarse junto con </w:t>
      </w:r>
      <w:r w:rsidR="00DF1E7E" w:rsidRPr="00E100D3">
        <w:rPr>
          <w:lang w:val="es-ES_tradnl"/>
        </w:rPr>
        <w:t>la discusión</w:t>
      </w:r>
      <w:r w:rsidRPr="00E100D3">
        <w:rPr>
          <w:lang w:val="es-ES_tradnl"/>
        </w:rPr>
        <w:t xml:space="preserve"> de su significado, se sugiere </w:t>
      </w:r>
      <w:r w:rsidR="00B448DA" w:rsidRPr="00E100D3">
        <w:rPr>
          <w:lang w:val="es-ES_tradnl"/>
        </w:rPr>
        <w:t xml:space="preserve">que </w:t>
      </w:r>
      <w:r w:rsidRPr="00E100D3">
        <w:rPr>
          <w:lang w:val="es-ES_tradnl"/>
        </w:rPr>
        <w:t>un</w:t>
      </w:r>
      <w:r w:rsidR="00DF1E7E" w:rsidRPr="00E100D3">
        <w:rPr>
          <w:lang w:val="es-ES_tradnl"/>
        </w:rPr>
        <w:t>a</w:t>
      </w:r>
      <w:r w:rsidRPr="00E100D3">
        <w:rPr>
          <w:lang w:val="es-ES_tradnl"/>
        </w:rPr>
        <w:t xml:space="preserve"> </w:t>
      </w:r>
      <w:r w:rsidR="00DF1E7E" w:rsidRPr="00E100D3">
        <w:rPr>
          <w:lang w:val="es-ES_tradnl"/>
        </w:rPr>
        <w:t>discusión</w:t>
      </w:r>
      <w:r w:rsidRPr="00E100D3">
        <w:rPr>
          <w:lang w:val="es-ES_tradnl"/>
        </w:rPr>
        <w:t xml:space="preserve"> a fondo</w:t>
      </w:r>
      <w:r w:rsidR="00B448DA" w:rsidRPr="00E100D3">
        <w:rPr>
          <w:lang w:val="es-ES_tradnl"/>
        </w:rPr>
        <w:t xml:space="preserve"> basada</w:t>
      </w:r>
      <w:r w:rsidRPr="00E100D3">
        <w:rPr>
          <w:lang w:val="es-ES_tradnl"/>
        </w:rPr>
        <w:t xml:space="preserve"> </w:t>
      </w:r>
      <w:r w:rsidR="00B448DA" w:rsidRPr="00E100D3">
        <w:rPr>
          <w:lang w:val="es-ES_tradnl"/>
        </w:rPr>
        <w:t>en</w:t>
      </w:r>
      <w:r w:rsidRPr="00E100D3">
        <w:rPr>
          <w:lang w:val="es-ES_tradnl"/>
        </w:rPr>
        <w:t xml:space="preserve"> información de la lit</w:t>
      </w:r>
      <w:r w:rsidRPr="00E100D3">
        <w:rPr>
          <w:lang w:val="es-ES_tradnl"/>
        </w:rPr>
        <w:t>e</w:t>
      </w:r>
      <w:r w:rsidRPr="00E100D3">
        <w:rPr>
          <w:lang w:val="es-ES_tradnl"/>
        </w:rPr>
        <w:t xml:space="preserve">ratura </w:t>
      </w:r>
      <w:r w:rsidR="00B448DA" w:rsidRPr="00E100D3">
        <w:rPr>
          <w:lang w:val="es-ES_tradnl"/>
        </w:rPr>
        <w:t>sea presentada</w:t>
      </w:r>
      <w:r w:rsidRPr="00E100D3">
        <w:rPr>
          <w:lang w:val="es-ES_tradnl"/>
        </w:rPr>
        <w:t xml:space="preserve"> en una sección separada.</w:t>
      </w:r>
    </w:p>
    <w:p w14:paraId="3272E299" w14:textId="77777777" w:rsidR="00185B62" w:rsidRPr="00E100D3" w:rsidRDefault="00F900B5" w:rsidP="00185B62">
      <w:pPr>
        <w:pStyle w:val="00textoconentrada"/>
        <w:rPr>
          <w:lang w:val="es-ES_tradnl"/>
        </w:rPr>
      </w:pPr>
      <w:r w:rsidRPr="00E100D3">
        <w:rPr>
          <w:lang w:val="es-ES_tradnl"/>
        </w:rPr>
        <w:t>Poner atención para que la presentación de todos los resultados experimentales tenga un análisis est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dístico, incluyendo el desvío estándar de las m</w:t>
      </w:r>
      <w:r w:rsidRPr="00E100D3">
        <w:rPr>
          <w:lang w:val="es-ES_tradnl"/>
        </w:rPr>
        <w:t>e</w:t>
      </w:r>
      <w:r w:rsidRPr="00E100D3">
        <w:rPr>
          <w:lang w:val="es-ES_tradnl"/>
        </w:rPr>
        <w:t>didas y barras de error en los gráficos.</w:t>
      </w:r>
    </w:p>
    <w:p w14:paraId="7C6BC7A4" w14:textId="77777777" w:rsidR="00185B62" w:rsidRPr="00E100D3" w:rsidRDefault="00447FF4" w:rsidP="00185B62">
      <w:pPr>
        <w:pStyle w:val="00textoconentrada"/>
        <w:rPr>
          <w:lang w:val="es-ES_tradnl"/>
        </w:rPr>
      </w:pPr>
      <w:r w:rsidRPr="00E100D3">
        <w:rPr>
          <w:lang w:val="es-ES_tradnl"/>
        </w:rPr>
        <w:t>Uno o más anexos pueden ser utilizados para presentar detalles de los resultados analizados que co</w:t>
      </w:r>
      <w:r w:rsidRPr="00E100D3">
        <w:rPr>
          <w:lang w:val="es-ES_tradnl"/>
        </w:rPr>
        <w:t>n</w:t>
      </w:r>
      <w:r w:rsidRPr="00E100D3">
        <w:rPr>
          <w:lang w:val="es-ES_tradnl"/>
        </w:rPr>
        <w:t>llevarían a la sobrecarga de la sección.</w:t>
      </w:r>
    </w:p>
    <w:p w14:paraId="4DD6EA65" w14:textId="77777777" w:rsidR="009858F1" w:rsidRPr="00E100D3" w:rsidRDefault="00B33683" w:rsidP="009858F1">
      <w:pPr>
        <w:pStyle w:val="00subttulo"/>
        <w:rPr>
          <w:lang w:val="es-ES_tradnl"/>
        </w:rPr>
      </w:pPr>
      <w:r w:rsidRPr="00E100D3">
        <w:rPr>
          <w:lang w:val="es-ES_tradnl"/>
        </w:rPr>
        <w:t>3.1</w:t>
      </w:r>
      <w:r w:rsidR="009858F1" w:rsidRPr="00E100D3">
        <w:rPr>
          <w:lang w:val="es-ES_tradnl"/>
        </w:rPr>
        <w:t xml:space="preserve"> </w:t>
      </w:r>
      <w:r w:rsidRPr="00E100D3">
        <w:rPr>
          <w:lang w:val="es-ES_tradnl"/>
        </w:rPr>
        <w:t>Modelos de format</w:t>
      </w:r>
      <w:r w:rsidR="00447FF4" w:rsidRPr="00E100D3">
        <w:rPr>
          <w:lang w:val="es-ES_tradnl"/>
        </w:rPr>
        <w:t>eo</w:t>
      </w:r>
      <w:r w:rsidRPr="00E100D3">
        <w:rPr>
          <w:lang w:val="es-ES_tradnl"/>
        </w:rPr>
        <w:t xml:space="preserve"> </w:t>
      </w:r>
      <w:r w:rsidR="00447FF4" w:rsidRPr="00E100D3">
        <w:rPr>
          <w:lang w:val="es-ES_tradnl"/>
        </w:rPr>
        <w:t>en</w:t>
      </w:r>
      <w:r w:rsidRPr="00E100D3">
        <w:rPr>
          <w:lang w:val="es-ES_tradnl"/>
        </w:rPr>
        <w:t xml:space="preserve"> MS</w:t>
      </w:r>
      <w:r w:rsidR="00447FF4" w:rsidRPr="00E100D3">
        <w:rPr>
          <w:lang w:val="es-ES_tradnl"/>
        </w:rPr>
        <w:t xml:space="preserve"> </w:t>
      </w:r>
      <w:r w:rsidRPr="00E100D3">
        <w:rPr>
          <w:lang w:val="es-ES_tradnl"/>
        </w:rPr>
        <w:t>Word</w:t>
      </w:r>
    </w:p>
    <w:p w14:paraId="48EAFC6F" w14:textId="77777777" w:rsidR="00F41C6B" w:rsidRPr="00E100D3" w:rsidRDefault="001E6646" w:rsidP="000E0CB9">
      <w:pPr>
        <w:pStyle w:val="00textosinentrada"/>
        <w:spacing w:after="284"/>
        <w:rPr>
          <w:lang w:val="es-ES_tradnl"/>
        </w:rPr>
      </w:pPr>
      <w:r w:rsidRPr="00E100D3">
        <w:rPr>
          <w:lang w:val="es-ES_tradnl"/>
        </w:rPr>
        <w:t xml:space="preserve">Todos los estilos establecidos en este documento para formateo de los artículos publicados en la </w:t>
      </w:r>
      <w:r w:rsidR="00860906">
        <w:rPr>
          <w:lang w:val="es-ES_tradnl"/>
        </w:rPr>
        <w:t>r</w:t>
      </w:r>
      <w:r w:rsidR="00860906" w:rsidRPr="00E100D3">
        <w:rPr>
          <w:lang w:val="es-ES_tradnl"/>
        </w:rPr>
        <w:t xml:space="preserve">evista </w:t>
      </w:r>
      <w:r w:rsidRPr="00E100D3">
        <w:rPr>
          <w:lang w:val="es-ES_tradnl"/>
        </w:rPr>
        <w:t>M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téria se encuentran en la Tabla 2, con las c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racterísticas básicas de cada uno.</w:t>
      </w:r>
    </w:p>
    <w:p w14:paraId="79E2FCB2" w14:textId="77777777" w:rsidR="009858F1" w:rsidRPr="00E100D3" w:rsidRDefault="009858F1" w:rsidP="00C25DC8">
      <w:pPr>
        <w:pStyle w:val="03tablaleyenda"/>
        <w:rPr>
          <w:lang w:val="es-ES_tradnl"/>
        </w:rPr>
      </w:pPr>
      <w:r w:rsidRPr="00E100D3">
        <w:rPr>
          <w:b/>
          <w:lang w:val="es-ES_tradnl"/>
        </w:rPr>
        <w:t>Tabla 2:</w:t>
      </w:r>
      <w:r w:rsidRPr="00E100D3">
        <w:rPr>
          <w:lang w:val="es-ES_tradnl"/>
        </w:rPr>
        <w:t xml:space="preserve"> </w:t>
      </w:r>
      <w:r w:rsidR="001E6646" w:rsidRPr="00E100D3">
        <w:rPr>
          <w:lang w:val="es-ES_tradnl"/>
        </w:rPr>
        <w:t>Resumen de los formatos de cada estilo</w:t>
      </w:r>
      <w:r w:rsidR="00F854E7" w:rsidRPr="00E100D3">
        <w:rPr>
          <w:lang w:val="es-ES_tradnl"/>
        </w:rPr>
        <w:t>.</w:t>
      </w:r>
    </w:p>
    <w:tbl>
      <w:tblPr>
        <w:tblW w:w="880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562"/>
        <w:gridCol w:w="1278"/>
        <w:gridCol w:w="1704"/>
        <w:gridCol w:w="1278"/>
        <w:gridCol w:w="1263"/>
      </w:tblGrid>
      <w:tr w:rsidR="006C0733" w:rsidRPr="00E100D3" w14:paraId="24227844" w14:textId="77777777" w:rsidTr="00C541EE">
        <w:trPr>
          <w:trHeight w:val="284"/>
          <w:tblHeader/>
        </w:trPr>
        <w:tc>
          <w:tcPr>
            <w:tcW w:w="1715" w:type="dxa"/>
            <w:tcMar>
              <w:left w:w="11" w:type="dxa"/>
              <w:right w:w="11" w:type="dxa"/>
            </w:tcMar>
          </w:tcPr>
          <w:p w14:paraId="140538B8" w14:textId="77777777" w:rsidR="00680AA2" w:rsidRPr="00E100D3" w:rsidRDefault="00680AA2" w:rsidP="0029269D">
            <w:pPr>
              <w:spacing w:before="71" w:after="71" w:line="142" w:lineRule="atLeast"/>
              <w:jc w:val="left"/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</w:pP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Estilo</w:t>
            </w:r>
          </w:p>
        </w:tc>
        <w:tc>
          <w:tcPr>
            <w:tcW w:w="1562" w:type="dxa"/>
            <w:tcMar>
              <w:left w:w="11" w:type="dxa"/>
              <w:right w:w="11" w:type="dxa"/>
            </w:tcMar>
          </w:tcPr>
          <w:p w14:paraId="275DAEA8" w14:textId="77777777" w:rsidR="00680AA2" w:rsidRPr="00E100D3" w:rsidRDefault="001A7FA7" w:rsidP="001E6646">
            <w:pPr>
              <w:spacing w:before="71" w:after="71" w:line="142" w:lineRule="atLeast"/>
              <w:jc w:val="left"/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</w:pP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D</w:t>
            </w:r>
            <w:r w:rsidR="001E6646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E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</w:t>
            </w:r>
            <w:r w:rsidR="001E6646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FUENTE</w:t>
            </w:r>
          </w:p>
        </w:tc>
        <w:tc>
          <w:tcPr>
            <w:tcW w:w="1278" w:type="dxa"/>
            <w:noWrap/>
            <w:tcMar>
              <w:left w:w="11" w:type="dxa"/>
              <w:right w:w="11" w:type="dxa"/>
            </w:tcMar>
          </w:tcPr>
          <w:p w14:paraId="50022544" w14:textId="77777777" w:rsidR="00680AA2" w:rsidRPr="00E100D3" w:rsidRDefault="002F16BE" w:rsidP="001E6646">
            <w:pPr>
              <w:spacing w:before="71" w:after="71" w:line="142" w:lineRule="atLeast"/>
              <w:ind w:right="-3"/>
              <w:jc w:val="left"/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</w:pP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</w:t>
            </w:r>
            <w:r w:rsidR="001E6646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CUERPO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/ 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br/>
              <w:t xml:space="preserve"> entrel</w:t>
            </w:r>
            <w:r w:rsidR="001E6646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ÍNEA</w:t>
            </w:r>
          </w:p>
        </w:tc>
        <w:tc>
          <w:tcPr>
            <w:tcW w:w="1704" w:type="dxa"/>
            <w:tcMar>
              <w:left w:w="11" w:type="dxa"/>
              <w:right w:w="11" w:type="dxa"/>
            </w:tcMar>
          </w:tcPr>
          <w:p w14:paraId="7D5C916B" w14:textId="77777777" w:rsidR="00680AA2" w:rsidRPr="00E100D3" w:rsidRDefault="00680AA2" w:rsidP="006121BF">
            <w:pPr>
              <w:spacing w:before="71" w:after="71" w:line="142" w:lineRule="atLeast"/>
              <w:jc w:val="left"/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</w:pP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GRAFIA</w:t>
            </w:r>
          </w:p>
        </w:tc>
        <w:tc>
          <w:tcPr>
            <w:tcW w:w="1278" w:type="dxa"/>
            <w:tcMar>
              <w:left w:w="11" w:type="dxa"/>
              <w:right w:w="11" w:type="dxa"/>
            </w:tcMar>
          </w:tcPr>
          <w:p w14:paraId="6343AF67" w14:textId="77777777" w:rsidR="00680AA2" w:rsidRPr="00E100D3" w:rsidRDefault="00680AA2" w:rsidP="008B6D4E">
            <w:pPr>
              <w:spacing w:before="71" w:after="71" w:line="142" w:lineRule="atLeast"/>
              <w:jc w:val="left"/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</w:pP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entrel</w:t>
            </w:r>
            <w:r w:rsidR="008B6D4E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ínea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br/>
              <w:t xml:space="preserve"> antes</w:t>
            </w:r>
          </w:p>
        </w:tc>
        <w:tc>
          <w:tcPr>
            <w:tcW w:w="1263" w:type="dxa"/>
            <w:tcMar>
              <w:left w:w="11" w:type="dxa"/>
              <w:right w:w="11" w:type="dxa"/>
            </w:tcMar>
          </w:tcPr>
          <w:p w14:paraId="36ACF43C" w14:textId="77777777" w:rsidR="00680AA2" w:rsidRPr="00E100D3" w:rsidRDefault="00680AA2" w:rsidP="003E09E1">
            <w:pPr>
              <w:tabs>
                <w:tab w:val="left" w:pos="2257"/>
              </w:tabs>
              <w:spacing w:before="71" w:after="71" w:line="142" w:lineRule="atLeast"/>
              <w:ind w:right="-11"/>
              <w:jc w:val="left"/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</w:pP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entrel</w:t>
            </w:r>
            <w:r w:rsidR="008B6D4E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ínea 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 xml:space="preserve"> 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br/>
              <w:t>de</w:t>
            </w:r>
            <w:r w:rsidR="008B6D4E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S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p</w:t>
            </w:r>
            <w:r w:rsidR="008B6D4E"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Ué</w:t>
            </w:r>
            <w:r w:rsidRPr="00E100D3">
              <w:rPr>
                <w:rFonts w:ascii="Arial" w:hAnsi="Arial"/>
                <w:b/>
                <w:caps/>
                <w:sz w:val="16"/>
                <w:szCs w:val="16"/>
                <w:lang w:val="es-ES_tradnl"/>
              </w:rPr>
              <w:t>s</w:t>
            </w:r>
          </w:p>
        </w:tc>
      </w:tr>
      <w:tr w:rsidR="006C0733" w:rsidRPr="00E100D3" w14:paraId="0C370D06" w14:textId="77777777" w:rsidTr="00B05EE9">
        <w:trPr>
          <w:trHeight w:val="284"/>
        </w:trPr>
        <w:tc>
          <w:tcPr>
            <w:tcW w:w="1715" w:type="dxa"/>
            <w:vAlign w:val="bottom"/>
          </w:tcPr>
          <w:p w14:paraId="596C93B5" w14:textId="77777777" w:rsidR="000E6F9E" w:rsidRPr="00E100D3" w:rsidRDefault="001D670A" w:rsidP="008B6D4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01. título d</w:t>
            </w:r>
            <w:r w:rsidR="008B6D4E" w:rsidRPr="00E100D3">
              <w:rPr>
                <w:sz w:val="18"/>
                <w:szCs w:val="18"/>
                <w:lang w:val="es-ES_tradnl"/>
              </w:rPr>
              <w:t>el</w:t>
            </w:r>
            <w:r w:rsidRPr="00E100D3">
              <w:rPr>
                <w:sz w:val="18"/>
                <w:szCs w:val="18"/>
                <w:lang w:val="es-ES_tradnl"/>
              </w:rPr>
              <w:t xml:space="preserve"> art</w:t>
            </w:r>
            <w:r w:rsidR="008B6D4E" w:rsidRPr="00E100D3">
              <w:rPr>
                <w:sz w:val="18"/>
                <w:szCs w:val="18"/>
                <w:lang w:val="es-ES_tradnl"/>
              </w:rPr>
              <w:t>ículo</w:t>
            </w:r>
          </w:p>
        </w:tc>
        <w:tc>
          <w:tcPr>
            <w:tcW w:w="1562" w:type="dxa"/>
            <w:vAlign w:val="bottom"/>
          </w:tcPr>
          <w:p w14:paraId="356B59C7" w14:textId="77777777" w:rsidR="000E6F9E" w:rsidRPr="00E100D3" w:rsidRDefault="000E6F9E" w:rsidP="008B6D4E">
            <w:pPr>
              <w:spacing w:before="71" w:after="71" w:line="142" w:lineRule="atLeast"/>
              <w:jc w:val="left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Ar</w:t>
            </w: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</w:t>
            </w: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al 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negrit</w:t>
            </w:r>
            <w:r w:rsidR="008B6D4E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725FE4A8" w14:textId="77777777" w:rsidR="000E6F9E" w:rsidRPr="00E100D3" w:rsidRDefault="000E6F9E" w:rsidP="00B05EE9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514A9E" w:rsidRPr="00E100D3">
              <w:rPr>
                <w:sz w:val="18"/>
                <w:szCs w:val="18"/>
                <w:lang w:val="es-ES_tradnl"/>
              </w:rPr>
              <w:t xml:space="preserve"> </w:t>
            </w:r>
            <w:r w:rsidRPr="00E100D3">
              <w:rPr>
                <w:sz w:val="18"/>
                <w:szCs w:val="18"/>
                <w:lang w:val="es-ES_tradnl"/>
              </w:rPr>
              <w:t>13pt</w:t>
            </w:r>
            <w:r w:rsidR="001E5A7A" w:rsidRPr="00E100D3">
              <w:rPr>
                <w:sz w:val="18"/>
                <w:szCs w:val="18"/>
                <w:lang w:val="es-ES_tradnl"/>
              </w:rPr>
              <w:t>/15</w:t>
            </w:r>
            <w:r w:rsidR="002F16BE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63D3F82A" w14:textId="77777777" w:rsidR="000E6F9E" w:rsidRPr="00E100D3" w:rsidRDefault="000E6F9E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Ma</w:t>
            </w:r>
            <w:r w:rsidR="001C04DE" w:rsidRPr="00E100D3">
              <w:rPr>
                <w:sz w:val="18"/>
                <w:szCs w:val="18"/>
                <w:lang w:val="es-ES_tradnl"/>
              </w:rPr>
              <w:t>y</w:t>
            </w:r>
            <w:r w:rsidRPr="00E100D3">
              <w:rPr>
                <w:sz w:val="18"/>
                <w:szCs w:val="18"/>
                <w:lang w:val="es-ES_tradnl"/>
              </w:rPr>
              <w:t xml:space="preserve">úscula </w:t>
            </w:r>
            <w:r w:rsidR="001C04DE" w:rsidRPr="00E100D3">
              <w:rPr>
                <w:sz w:val="18"/>
                <w:szCs w:val="18"/>
                <w:lang w:val="es-ES_tradnl"/>
              </w:rPr>
              <w:t>y</w:t>
            </w:r>
            <w:r w:rsidR="00514A9E" w:rsidRPr="00E100D3">
              <w:rPr>
                <w:sz w:val="18"/>
                <w:szCs w:val="18"/>
                <w:lang w:val="es-ES_tradnl"/>
              </w:rPr>
              <w:br/>
            </w: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32221E" w:rsidRPr="00E100D3">
              <w:rPr>
                <w:sz w:val="18"/>
                <w:szCs w:val="18"/>
                <w:lang w:val="es-ES_tradnl"/>
              </w:rPr>
              <w:t>minúsc</w:t>
            </w:r>
            <w:r w:rsidR="0032221E" w:rsidRPr="00E100D3">
              <w:rPr>
                <w:sz w:val="18"/>
                <w:szCs w:val="18"/>
                <w:lang w:val="es-ES_tradnl"/>
              </w:rPr>
              <w:t>u</w:t>
            </w:r>
            <w:r w:rsidR="0032221E" w:rsidRPr="00E100D3">
              <w:rPr>
                <w:sz w:val="18"/>
                <w:szCs w:val="18"/>
                <w:lang w:val="es-ES_tradnl"/>
              </w:rPr>
              <w:t>la (Cab)</w:t>
            </w:r>
          </w:p>
        </w:tc>
        <w:tc>
          <w:tcPr>
            <w:tcW w:w="1278" w:type="dxa"/>
            <w:vAlign w:val="bottom"/>
          </w:tcPr>
          <w:p w14:paraId="55E45C44" w14:textId="77777777" w:rsidR="000E6F9E" w:rsidRPr="00E100D3" w:rsidRDefault="002F16B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28 pt</w:t>
            </w:r>
          </w:p>
        </w:tc>
        <w:tc>
          <w:tcPr>
            <w:tcW w:w="1263" w:type="dxa"/>
            <w:vAlign w:val="bottom"/>
          </w:tcPr>
          <w:p w14:paraId="34B483F5" w14:textId="77777777" w:rsidR="000E6F9E" w:rsidRPr="00E100D3" w:rsidRDefault="000E6F9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1C04DE" w:rsidRPr="00E100D3" w14:paraId="6BD647A7" w14:textId="77777777" w:rsidTr="0036274B">
        <w:trPr>
          <w:trHeight w:val="284"/>
        </w:trPr>
        <w:tc>
          <w:tcPr>
            <w:tcW w:w="1715" w:type="dxa"/>
            <w:tcBorders>
              <w:bottom w:val="single" w:sz="4" w:space="0" w:color="auto"/>
            </w:tcBorders>
            <w:vAlign w:val="bottom"/>
          </w:tcPr>
          <w:p w14:paraId="36FB4971" w14:textId="77777777" w:rsidR="001C04DE" w:rsidRPr="00E100D3" w:rsidRDefault="001C04DE" w:rsidP="008B6D4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01. título del </w:t>
            </w:r>
            <w:r w:rsidRPr="00E100D3">
              <w:rPr>
                <w:sz w:val="18"/>
                <w:szCs w:val="18"/>
                <w:lang w:val="es-ES_tradnl"/>
              </w:rPr>
              <w:br/>
              <w:t>artículo_ idioma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bottom"/>
          </w:tcPr>
          <w:p w14:paraId="613D389C" w14:textId="77777777" w:rsidR="001C04DE" w:rsidRPr="00E100D3" w:rsidRDefault="001C04DE" w:rsidP="00B05EE9">
            <w:pPr>
              <w:spacing w:before="71" w:after="71" w:line="142" w:lineRule="atLeast"/>
              <w:jc w:val="lef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Pr="00E100D3">
              <w:rPr>
                <w:rFonts w:ascii="Arial" w:hAnsi="Arial" w:cs="Arial"/>
                <w:sz w:val="18"/>
                <w:szCs w:val="18"/>
                <w:lang w:val="es-ES_tradnl"/>
              </w:rPr>
              <w:t>Arial regular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04B19A3C" w14:textId="77777777" w:rsidR="001C04DE" w:rsidRPr="00E100D3" w:rsidRDefault="001C04DE" w:rsidP="00B05EE9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13pt/15pt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14:paraId="2C768FF1" w14:textId="77777777" w:rsidR="001C04DE" w:rsidRPr="00E100D3" w:rsidRDefault="001C04DE" w:rsidP="00BF373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Mayúscula y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minúsc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Pr="00E100D3">
              <w:rPr>
                <w:sz w:val="18"/>
                <w:szCs w:val="18"/>
                <w:lang w:val="es-ES_tradnl"/>
              </w:rPr>
              <w:t>la (Cab)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5B7CE777" w14:textId="77777777" w:rsidR="001C04DE" w:rsidRPr="00E100D3" w:rsidRDefault="001C04D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15 pt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14:paraId="61C8B50B" w14:textId="77777777" w:rsidR="001C04DE" w:rsidRPr="00E100D3" w:rsidRDefault="001C04D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36274B" w:rsidRPr="00E100D3" w14:paraId="66C4ADC2" w14:textId="77777777" w:rsidTr="0036274B">
        <w:trPr>
          <w:trHeight w:val="284"/>
        </w:trPr>
        <w:tc>
          <w:tcPr>
            <w:tcW w:w="171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687B7A6" w14:textId="77777777" w:rsidR="0036274B" w:rsidRPr="00E100D3" w:rsidRDefault="0036274B" w:rsidP="00B05EE9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9D1705" w14:textId="77777777" w:rsidR="0036274B" w:rsidRPr="00E100D3" w:rsidRDefault="0036274B" w:rsidP="00B05EE9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891219" w14:textId="77777777" w:rsidR="0036274B" w:rsidRPr="00E100D3" w:rsidRDefault="0036274B" w:rsidP="00B05EE9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884FE1" w14:textId="77777777" w:rsidR="0036274B" w:rsidRPr="00E100D3" w:rsidRDefault="0036274B" w:rsidP="00B05EE9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6D3BE3" w14:textId="77777777" w:rsidR="0036274B" w:rsidRPr="00E100D3" w:rsidRDefault="0036274B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69F4270" w14:textId="77777777" w:rsidR="0036274B" w:rsidRPr="00E100D3" w:rsidRDefault="0036274B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</w:p>
        </w:tc>
      </w:tr>
      <w:tr w:rsidR="001C04DE" w:rsidRPr="00E100D3" w14:paraId="46F409CB" w14:textId="77777777" w:rsidTr="0036274B">
        <w:trPr>
          <w:trHeight w:val="284"/>
        </w:trPr>
        <w:tc>
          <w:tcPr>
            <w:tcW w:w="1715" w:type="dxa"/>
            <w:tcBorders>
              <w:top w:val="nil"/>
            </w:tcBorders>
            <w:vAlign w:val="bottom"/>
          </w:tcPr>
          <w:p w14:paraId="224ADAF9" w14:textId="77777777" w:rsidR="001C04DE" w:rsidRPr="00E100D3" w:rsidRDefault="001C04DE" w:rsidP="00B05EE9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01. a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Pr="00E100D3">
              <w:rPr>
                <w:sz w:val="18"/>
                <w:szCs w:val="18"/>
                <w:lang w:val="es-ES_tradnl"/>
              </w:rPr>
              <w:t xml:space="preserve">tor </w:t>
            </w:r>
          </w:p>
        </w:tc>
        <w:tc>
          <w:tcPr>
            <w:tcW w:w="1562" w:type="dxa"/>
            <w:tcBorders>
              <w:top w:val="nil"/>
            </w:tcBorders>
            <w:vAlign w:val="bottom"/>
          </w:tcPr>
          <w:p w14:paraId="2CBF40B9" w14:textId="77777777" w:rsidR="001C04DE" w:rsidRPr="00E100D3" w:rsidRDefault="001C04DE" w:rsidP="00B05EE9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tcBorders>
              <w:top w:val="nil"/>
            </w:tcBorders>
            <w:vAlign w:val="bottom"/>
          </w:tcPr>
          <w:p w14:paraId="4022D0E0" w14:textId="77777777" w:rsidR="001C04DE" w:rsidRPr="00E100D3" w:rsidRDefault="001C04DE" w:rsidP="00B05EE9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10pt/12pt</w:t>
            </w:r>
          </w:p>
        </w:tc>
        <w:tc>
          <w:tcPr>
            <w:tcW w:w="1704" w:type="dxa"/>
            <w:tcBorders>
              <w:top w:val="nil"/>
            </w:tcBorders>
            <w:vAlign w:val="bottom"/>
          </w:tcPr>
          <w:p w14:paraId="12B3E8C9" w14:textId="77777777" w:rsidR="001C04DE" w:rsidRPr="00E100D3" w:rsidRDefault="001C04DE" w:rsidP="00BF373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Mayúscula y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minúsc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Pr="00E100D3">
              <w:rPr>
                <w:sz w:val="18"/>
                <w:szCs w:val="18"/>
                <w:lang w:val="es-ES_tradnl"/>
              </w:rPr>
              <w:t>la (Cab)</w:t>
            </w:r>
          </w:p>
        </w:tc>
        <w:tc>
          <w:tcPr>
            <w:tcW w:w="1278" w:type="dxa"/>
            <w:tcBorders>
              <w:top w:val="nil"/>
            </w:tcBorders>
            <w:vAlign w:val="bottom"/>
          </w:tcPr>
          <w:p w14:paraId="1AF61E78" w14:textId="77777777" w:rsidR="001C04DE" w:rsidRPr="00E100D3" w:rsidRDefault="001C04D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15 pt</w:t>
            </w:r>
          </w:p>
        </w:tc>
        <w:tc>
          <w:tcPr>
            <w:tcW w:w="1263" w:type="dxa"/>
            <w:tcBorders>
              <w:top w:val="nil"/>
            </w:tcBorders>
            <w:vAlign w:val="bottom"/>
          </w:tcPr>
          <w:p w14:paraId="6EFBA4F4" w14:textId="77777777" w:rsidR="001C04DE" w:rsidRPr="00E100D3" w:rsidRDefault="001C04D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1C04DE" w:rsidRPr="00E100D3" w14:paraId="27B0D266" w14:textId="77777777" w:rsidTr="00B05EE9">
        <w:trPr>
          <w:trHeight w:val="284"/>
        </w:trPr>
        <w:tc>
          <w:tcPr>
            <w:tcW w:w="1715" w:type="dxa"/>
            <w:vAlign w:val="bottom"/>
          </w:tcPr>
          <w:p w14:paraId="1B2892FB" w14:textId="77777777" w:rsidR="001C04DE" w:rsidRPr="00E100D3" w:rsidRDefault="001C04DE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lastRenderedPageBreak/>
              <w:t xml:space="preserve">01. informaciones </w:t>
            </w:r>
            <w:r w:rsidRPr="00E100D3">
              <w:rPr>
                <w:sz w:val="18"/>
                <w:szCs w:val="18"/>
                <w:lang w:val="es-ES_tradnl"/>
              </w:rPr>
              <w:br/>
              <w:t>del a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Pr="00E100D3">
              <w:rPr>
                <w:sz w:val="18"/>
                <w:szCs w:val="18"/>
                <w:lang w:val="es-ES_tradnl"/>
              </w:rPr>
              <w:t>tor</w:t>
            </w:r>
          </w:p>
        </w:tc>
        <w:tc>
          <w:tcPr>
            <w:tcW w:w="1562" w:type="dxa"/>
            <w:vAlign w:val="bottom"/>
          </w:tcPr>
          <w:p w14:paraId="7E9B5FAD" w14:textId="77777777" w:rsidR="001C04DE" w:rsidRPr="00E100D3" w:rsidRDefault="001C04DE" w:rsidP="00B05EE9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29B26E67" w14:textId="77777777" w:rsidR="001C04DE" w:rsidRPr="00E100D3" w:rsidRDefault="001C04DE" w:rsidP="001C04DE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9pt/12pt</w:t>
            </w:r>
          </w:p>
        </w:tc>
        <w:tc>
          <w:tcPr>
            <w:tcW w:w="1704" w:type="dxa"/>
            <w:vAlign w:val="bottom"/>
          </w:tcPr>
          <w:p w14:paraId="3D423751" w14:textId="77777777" w:rsidR="001C04DE" w:rsidRPr="00E100D3" w:rsidRDefault="001C04DE" w:rsidP="00BF373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Mayúscula y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minúsc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Pr="00E100D3">
              <w:rPr>
                <w:sz w:val="18"/>
                <w:szCs w:val="18"/>
                <w:lang w:val="es-ES_tradnl"/>
              </w:rPr>
              <w:t>la (Cab)</w:t>
            </w:r>
          </w:p>
        </w:tc>
        <w:tc>
          <w:tcPr>
            <w:tcW w:w="1278" w:type="dxa"/>
            <w:vAlign w:val="bottom"/>
          </w:tcPr>
          <w:p w14:paraId="3050E65C" w14:textId="77777777" w:rsidR="001C04DE" w:rsidRPr="00E100D3" w:rsidRDefault="001C04D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28 pt</w:t>
            </w:r>
          </w:p>
        </w:tc>
        <w:tc>
          <w:tcPr>
            <w:tcW w:w="1263" w:type="dxa"/>
            <w:vAlign w:val="bottom"/>
          </w:tcPr>
          <w:p w14:paraId="2AA21949" w14:textId="77777777" w:rsidR="001C04DE" w:rsidRPr="00E100D3" w:rsidRDefault="001C04DE" w:rsidP="00B05EE9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7A1D1F" w:rsidRPr="00E100D3" w14:paraId="37269B4A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45845478" w14:textId="77777777" w:rsidR="007A1D1F" w:rsidRPr="00E100D3" w:rsidRDefault="001D670A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02. resu</w:t>
            </w:r>
            <w:r w:rsidR="004816F0" w:rsidRPr="00E100D3">
              <w:rPr>
                <w:sz w:val="18"/>
                <w:szCs w:val="18"/>
                <w:lang w:val="es-ES_tradnl"/>
              </w:rPr>
              <w:t>m</w:t>
            </w:r>
            <w:r w:rsidR="001C04DE" w:rsidRPr="00E100D3">
              <w:rPr>
                <w:sz w:val="18"/>
                <w:szCs w:val="18"/>
                <w:lang w:val="es-ES_tradnl"/>
              </w:rPr>
              <w:t>en</w:t>
            </w:r>
            <w:r w:rsidR="004816F0" w:rsidRPr="00E100D3">
              <w:rPr>
                <w:sz w:val="18"/>
                <w:szCs w:val="18"/>
                <w:lang w:val="es-ES_tradnl"/>
              </w:rPr>
              <w:t xml:space="preserve">/ </w:t>
            </w:r>
            <w:r w:rsidR="004816F0" w:rsidRPr="00E100D3">
              <w:rPr>
                <w:sz w:val="18"/>
                <w:szCs w:val="18"/>
                <w:lang w:val="es-ES_tradnl"/>
              </w:rPr>
              <w:br/>
            </w:r>
            <w:r w:rsidRPr="00E100D3">
              <w:rPr>
                <w:sz w:val="18"/>
                <w:szCs w:val="18"/>
                <w:lang w:val="es-ES_tradnl"/>
              </w:rPr>
              <w:t>ab</w:t>
            </w:r>
            <w:r w:rsidRPr="00E100D3">
              <w:rPr>
                <w:sz w:val="18"/>
                <w:szCs w:val="18"/>
                <w:lang w:val="es-ES_tradnl"/>
              </w:rPr>
              <w:t>s</w:t>
            </w:r>
            <w:r w:rsidRPr="00E100D3">
              <w:rPr>
                <w:sz w:val="18"/>
                <w:szCs w:val="18"/>
                <w:lang w:val="es-ES_tradnl"/>
              </w:rPr>
              <w:t>tract_título</w:t>
            </w:r>
          </w:p>
        </w:tc>
        <w:tc>
          <w:tcPr>
            <w:tcW w:w="1562" w:type="dxa"/>
            <w:vAlign w:val="bottom"/>
          </w:tcPr>
          <w:p w14:paraId="00A94907" w14:textId="77777777" w:rsidR="007A1D1F" w:rsidRPr="00E100D3" w:rsidRDefault="00B05EE9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7A1D1F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ARIAL </w:t>
            </w: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br/>
              <w:t xml:space="preserve"> 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NEGR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</w:t>
            </w:r>
            <w:r w:rsidR="001C04DE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79634551" w14:textId="77777777" w:rsidR="007A1D1F" w:rsidRPr="00E100D3" w:rsidRDefault="007A1D1F" w:rsidP="001C04DE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9pt</w:t>
            </w:r>
            <w:r w:rsidR="00E41285" w:rsidRPr="00E100D3">
              <w:rPr>
                <w:sz w:val="18"/>
                <w:szCs w:val="18"/>
                <w:lang w:val="es-ES_tradnl"/>
              </w:rPr>
              <w:t>/</w:t>
            </w:r>
            <w:r w:rsidR="00EE31DE" w:rsidRPr="00E100D3">
              <w:rPr>
                <w:sz w:val="18"/>
                <w:szCs w:val="18"/>
                <w:lang w:val="es-ES_tradnl"/>
              </w:rPr>
              <w:t>12</w:t>
            </w:r>
            <w:r w:rsidR="00E41285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706721F8" w14:textId="77777777" w:rsidR="007A1D1F" w:rsidRPr="00E100D3" w:rsidRDefault="008673D2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MA</w:t>
            </w:r>
            <w:r w:rsidR="001C04DE" w:rsidRPr="00E100D3">
              <w:rPr>
                <w:sz w:val="18"/>
                <w:szCs w:val="18"/>
                <w:lang w:val="es-ES_tradnl"/>
              </w:rPr>
              <w:t>Y</w:t>
            </w:r>
            <w:r w:rsidRPr="00E100D3">
              <w:rPr>
                <w:sz w:val="18"/>
                <w:szCs w:val="18"/>
                <w:lang w:val="es-ES_tradnl"/>
              </w:rPr>
              <w:t>ÚSC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Pr="00E100D3">
              <w:rPr>
                <w:sz w:val="18"/>
                <w:szCs w:val="18"/>
                <w:lang w:val="es-ES_tradnl"/>
              </w:rPr>
              <w:t>LA</w:t>
            </w:r>
            <w:r w:rsidR="0032221E" w:rsidRPr="00E100D3">
              <w:rPr>
                <w:sz w:val="18"/>
                <w:szCs w:val="18"/>
                <w:lang w:val="es-ES_tradnl"/>
              </w:rPr>
              <w:t xml:space="preserve"> (CA)</w:t>
            </w:r>
          </w:p>
        </w:tc>
        <w:tc>
          <w:tcPr>
            <w:tcW w:w="1278" w:type="dxa"/>
            <w:vAlign w:val="bottom"/>
          </w:tcPr>
          <w:p w14:paraId="3F8F21E7" w14:textId="77777777" w:rsidR="007A1D1F" w:rsidRPr="00E100D3" w:rsidRDefault="00C02664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15 pt</w:t>
            </w:r>
          </w:p>
        </w:tc>
        <w:tc>
          <w:tcPr>
            <w:tcW w:w="1263" w:type="dxa"/>
            <w:vAlign w:val="bottom"/>
          </w:tcPr>
          <w:p w14:paraId="711469AA" w14:textId="77777777" w:rsidR="007A1D1F" w:rsidRPr="00E100D3" w:rsidRDefault="001D670A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</w:t>
            </w:r>
            <w:r w:rsidR="00E41285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</w:tr>
      <w:tr w:rsidR="007A1D1F" w:rsidRPr="00E100D3" w14:paraId="479ED8F1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5F203B86" w14:textId="77777777" w:rsidR="007A1D1F" w:rsidRPr="00E100D3" w:rsidRDefault="001D670A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02. res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Pr="00E100D3">
              <w:rPr>
                <w:sz w:val="18"/>
                <w:szCs w:val="18"/>
                <w:lang w:val="es-ES_tradnl"/>
              </w:rPr>
              <w:t>m</w:t>
            </w:r>
            <w:r w:rsidR="001C04DE" w:rsidRPr="00E100D3">
              <w:rPr>
                <w:sz w:val="18"/>
                <w:szCs w:val="18"/>
                <w:lang w:val="es-ES_tradnl"/>
              </w:rPr>
              <w:t>en</w:t>
            </w:r>
            <w:r w:rsidRPr="00E100D3">
              <w:rPr>
                <w:sz w:val="18"/>
                <w:szCs w:val="18"/>
                <w:lang w:val="es-ES_tradnl"/>
              </w:rPr>
              <w:t>/</w:t>
            </w:r>
            <w:r w:rsidRPr="00E100D3">
              <w:rPr>
                <w:sz w:val="18"/>
                <w:szCs w:val="18"/>
                <w:lang w:val="es-ES_tradnl"/>
              </w:rPr>
              <w:br/>
              <w:t>abstract_texto</w:t>
            </w:r>
          </w:p>
        </w:tc>
        <w:tc>
          <w:tcPr>
            <w:tcW w:w="1562" w:type="dxa"/>
            <w:vAlign w:val="bottom"/>
          </w:tcPr>
          <w:p w14:paraId="7298751E" w14:textId="77777777" w:rsidR="007A1D1F" w:rsidRPr="00E100D3" w:rsidRDefault="007A1D1F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</w:t>
            </w:r>
            <w:r w:rsidRPr="00E100D3">
              <w:rPr>
                <w:sz w:val="18"/>
                <w:szCs w:val="18"/>
                <w:lang w:val="es-ES_tradnl"/>
              </w:rPr>
              <w:t>i</w:t>
            </w:r>
            <w:r w:rsidRPr="00E100D3">
              <w:rPr>
                <w:sz w:val="18"/>
                <w:szCs w:val="18"/>
                <w:lang w:val="es-ES_tradnl"/>
              </w:rPr>
              <w:t xml:space="preserve">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Roman</w:t>
            </w:r>
          </w:p>
        </w:tc>
        <w:tc>
          <w:tcPr>
            <w:tcW w:w="1278" w:type="dxa"/>
            <w:vAlign w:val="bottom"/>
          </w:tcPr>
          <w:p w14:paraId="5DD20040" w14:textId="77777777" w:rsidR="007A1D1F" w:rsidRPr="00E100D3" w:rsidRDefault="007A1D1F" w:rsidP="001C04DE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10pt</w:t>
            </w:r>
            <w:r w:rsidR="001A7FA7" w:rsidRPr="00E100D3">
              <w:rPr>
                <w:sz w:val="18"/>
                <w:szCs w:val="18"/>
                <w:lang w:val="es-ES_tradnl"/>
              </w:rPr>
              <w:t>/</w:t>
            </w:r>
            <w:r w:rsidR="00EE31DE" w:rsidRPr="00E100D3">
              <w:rPr>
                <w:sz w:val="18"/>
                <w:szCs w:val="18"/>
                <w:lang w:val="es-ES_tradnl"/>
              </w:rPr>
              <w:t>12</w:t>
            </w:r>
            <w:r w:rsidR="00E41285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5C6076EF" w14:textId="77777777" w:rsidR="007A1D1F" w:rsidRPr="00E100D3" w:rsidRDefault="008673D2" w:rsidP="001C04DE">
            <w:pPr>
              <w:spacing w:before="71" w:after="71" w:line="142" w:lineRule="atLeast"/>
              <w:ind w:right="-142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1C04DE" w:rsidRPr="00E100D3">
              <w:rPr>
                <w:sz w:val="18"/>
                <w:szCs w:val="18"/>
                <w:lang w:val="es-ES_tradnl"/>
              </w:rPr>
              <w:t>Sentencia, texto plano</w:t>
            </w:r>
            <w:r w:rsidR="007A1D1F" w:rsidRPr="00E100D3">
              <w:rPr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7BBF86F0" w14:textId="77777777" w:rsidR="007A1D1F" w:rsidRPr="00E100D3" w:rsidRDefault="00E41285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7DA89667" w14:textId="77777777" w:rsidR="007A1D1F" w:rsidRPr="00E100D3" w:rsidRDefault="00E41285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 pt</w:t>
            </w:r>
          </w:p>
        </w:tc>
      </w:tr>
      <w:tr w:rsidR="005B25E2" w:rsidRPr="00E100D3" w14:paraId="19FC0DD4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33F56234" w14:textId="77777777" w:rsidR="005B25E2" w:rsidRPr="00E100D3" w:rsidRDefault="001D670A" w:rsidP="000A384B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00. título </w:t>
            </w:r>
          </w:p>
        </w:tc>
        <w:tc>
          <w:tcPr>
            <w:tcW w:w="1562" w:type="dxa"/>
            <w:vAlign w:val="bottom"/>
          </w:tcPr>
          <w:p w14:paraId="67C537C2" w14:textId="77777777" w:rsidR="005B25E2" w:rsidRPr="00E100D3" w:rsidRDefault="005B25E2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ARIAL </w:t>
            </w:r>
            <w:r w:rsidR="00613ECF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br/>
              <w:t xml:space="preserve"> 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NEGR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</w:t>
            </w:r>
            <w:r w:rsidR="001C04DE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13F909A3" w14:textId="77777777" w:rsidR="005B25E2" w:rsidRPr="00E100D3" w:rsidRDefault="005B25E2" w:rsidP="001C04DE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9pt/</w:t>
            </w:r>
            <w:r w:rsidR="00EE31DE" w:rsidRPr="00E100D3">
              <w:rPr>
                <w:sz w:val="18"/>
                <w:szCs w:val="18"/>
                <w:lang w:val="es-ES_tradnl"/>
              </w:rPr>
              <w:t>12</w:t>
            </w:r>
            <w:r w:rsidRPr="00E100D3">
              <w:rPr>
                <w:sz w:val="18"/>
                <w:szCs w:val="18"/>
                <w:lang w:val="es-ES_tradnl"/>
              </w:rPr>
              <w:t>pt</w:t>
            </w:r>
            <w:r w:rsidR="006121BF" w:rsidRPr="00E100D3">
              <w:rPr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704" w:type="dxa"/>
            <w:vAlign w:val="bottom"/>
          </w:tcPr>
          <w:p w14:paraId="53F364DE" w14:textId="77777777" w:rsidR="005B25E2" w:rsidRPr="00E100D3" w:rsidRDefault="006121BF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5B25E2" w:rsidRPr="00E100D3">
              <w:rPr>
                <w:sz w:val="18"/>
                <w:szCs w:val="18"/>
                <w:lang w:val="es-ES_tradnl"/>
              </w:rPr>
              <w:t>MA</w:t>
            </w:r>
            <w:r w:rsidR="001C04DE" w:rsidRPr="00E100D3">
              <w:rPr>
                <w:sz w:val="18"/>
                <w:szCs w:val="18"/>
                <w:lang w:val="es-ES_tradnl"/>
              </w:rPr>
              <w:t>Y</w:t>
            </w:r>
            <w:r w:rsidR="005B25E2" w:rsidRPr="00E100D3">
              <w:rPr>
                <w:sz w:val="18"/>
                <w:szCs w:val="18"/>
                <w:lang w:val="es-ES_tradnl"/>
              </w:rPr>
              <w:t>Ú</w:t>
            </w:r>
            <w:r w:rsidRPr="00E100D3">
              <w:rPr>
                <w:sz w:val="18"/>
                <w:szCs w:val="18"/>
                <w:lang w:val="es-ES_tradnl"/>
              </w:rPr>
              <w:t>S</w:t>
            </w:r>
            <w:r w:rsidR="005B25E2" w:rsidRPr="00E100D3">
              <w:rPr>
                <w:sz w:val="18"/>
                <w:szCs w:val="18"/>
                <w:lang w:val="es-ES_tradnl"/>
              </w:rPr>
              <w:t>C</w:t>
            </w:r>
            <w:r w:rsidR="005B25E2" w:rsidRPr="00E100D3">
              <w:rPr>
                <w:sz w:val="18"/>
                <w:szCs w:val="18"/>
                <w:lang w:val="es-ES_tradnl"/>
              </w:rPr>
              <w:t>U</w:t>
            </w:r>
            <w:r w:rsidR="005B25E2" w:rsidRPr="00E100D3">
              <w:rPr>
                <w:sz w:val="18"/>
                <w:szCs w:val="18"/>
                <w:lang w:val="es-ES_tradnl"/>
              </w:rPr>
              <w:t>LA</w:t>
            </w:r>
            <w:r w:rsidR="0032221E" w:rsidRPr="00E100D3">
              <w:rPr>
                <w:sz w:val="18"/>
                <w:szCs w:val="18"/>
                <w:lang w:val="es-ES_tradnl"/>
              </w:rPr>
              <w:t xml:space="preserve"> (CA)</w:t>
            </w:r>
          </w:p>
        </w:tc>
        <w:tc>
          <w:tcPr>
            <w:tcW w:w="1278" w:type="dxa"/>
            <w:vAlign w:val="bottom"/>
          </w:tcPr>
          <w:p w14:paraId="3B716A65" w14:textId="77777777" w:rsidR="005B25E2" w:rsidRPr="00E100D3" w:rsidRDefault="00C02664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15 pt</w:t>
            </w:r>
          </w:p>
        </w:tc>
        <w:tc>
          <w:tcPr>
            <w:tcW w:w="1263" w:type="dxa"/>
            <w:vAlign w:val="bottom"/>
          </w:tcPr>
          <w:p w14:paraId="090B850E" w14:textId="77777777" w:rsidR="005B25E2" w:rsidRPr="00E100D3" w:rsidRDefault="00D40F4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</w:t>
            </w:r>
            <w:r w:rsidR="009B1F87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</w:tr>
      <w:tr w:rsidR="009B1F87" w:rsidRPr="00E100D3" w14:paraId="148307BD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75AB4A24" w14:textId="77777777" w:rsidR="009B1F87" w:rsidRPr="00E100D3" w:rsidRDefault="001D670A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00. tít</w:t>
            </w:r>
            <w:r w:rsidRPr="00E100D3">
              <w:rPr>
                <w:sz w:val="18"/>
                <w:szCs w:val="18"/>
                <w:lang w:val="es-ES_tradnl"/>
              </w:rPr>
              <w:t>u</w:t>
            </w:r>
            <w:r w:rsidR="006135D2" w:rsidRPr="00E100D3">
              <w:rPr>
                <w:sz w:val="18"/>
                <w:szCs w:val="18"/>
                <w:lang w:val="es-ES_tradnl"/>
              </w:rPr>
              <w:t>lo_</w:t>
            </w:r>
            <w:r w:rsidRPr="00E100D3">
              <w:rPr>
                <w:sz w:val="18"/>
                <w:szCs w:val="18"/>
                <w:lang w:val="es-ES_tradnl"/>
              </w:rPr>
              <w:t>introdu</w:t>
            </w:r>
            <w:r w:rsidR="001C04DE" w:rsidRPr="00E100D3">
              <w:rPr>
                <w:sz w:val="18"/>
                <w:szCs w:val="18"/>
                <w:lang w:val="es-ES_tradnl"/>
              </w:rPr>
              <w:t>cción</w:t>
            </w:r>
          </w:p>
        </w:tc>
        <w:tc>
          <w:tcPr>
            <w:tcW w:w="1562" w:type="dxa"/>
            <w:vAlign w:val="bottom"/>
          </w:tcPr>
          <w:p w14:paraId="474835E6" w14:textId="77777777" w:rsidR="009B1F87" w:rsidRPr="00E100D3" w:rsidRDefault="00B05EE9" w:rsidP="001C04DE">
            <w:pPr>
              <w:tabs>
                <w:tab w:val="left" w:pos="1562"/>
              </w:tabs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9B1F87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ARIAL </w:t>
            </w:r>
            <w:r w:rsidR="00613ECF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br/>
            </w: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NEGR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</w:t>
            </w:r>
            <w:r w:rsidR="001C04DE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384884E8" w14:textId="77777777" w:rsidR="009B1F87" w:rsidRPr="00E100D3" w:rsidRDefault="009B1F87" w:rsidP="001C04DE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9p/</w:t>
            </w:r>
            <w:r w:rsidR="00EE31DE" w:rsidRPr="00E100D3">
              <w:rPr>
                <w:sz w:val="18"/>
                <w:szCs w:val="18"/>
                <w:lang w:val="es-ES_tradnl"/>
              </w:rPr>
              <w:t>12</w:t>
            </w:r>
            <w:r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511F95A4" w14:textId="77777777" w:rsidR="009B1F87" w:rsidRPr="00E100D3" w:rsidRDefault="006121BF" w:rsidP="001C04DE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9B1F87" w:rsidRPr="00E100D3">
              <w:rPr>
                <w:sz w:val="18"/>
                <w:szCs w:val="18"/>
                <w:lang w:val="es-ES_tradnl"/>
              </w:rPr>
              <w:t>MA</w:t>
            </w:r>
            <w:r w:rsidR="001C04DE" w:rsidRPr="00E100D3">
              <w:rPr>
                <w:sz w:val="18"/>
                <w:szCs w:val="18"/>
                <w:lang w:val="es-ES_tradnl"/>
              </w:rPr>
              <w:t>Y</w:t>
            </w:r>
            <w:r w:rsidR="009B1F87" w:rsidRPr="00E100D3">
              <w:rPr>
                <w:sz w:val="18"/>
                <w:szCs w:val="18"/>
                <w:lang w:val="es-ES_tradnl"/>
              </w:rPr>
              <w:t>Ú</w:t>
            </w:r>
            <w:r w:rsidRPr="00E100D3">
              <w:rPr>
                <w:sz w:val="18"/>
                <w:szCs w:val="18"/>
                <w:lang w:val="es-ES_tradnl"/>
              </w:rPr>
              <w:t>S</w:t>
            </w:r>
            <w:r w:rsidR="009B1F87" w:rsidRPr="00E100D3">
              <w:rPr>
                <w:sz w:val="18"/>
                <w:szCs w:val="18"/>
                <w:lang w:val="es-ES_tradnl"/>
              </w:rPr>
              <w:t>C</w:t>
            </w:r>
            <w:r w:rsidR="009B1F87" w:rsidRPr="00E100D3">
              <w:rPr>
                <w:sz w:val="18"/>
                <w:szCs w:val="18"/>
                <w:lang w:val="es-ES_tradnl"/>
              </w:rPr>
              <w:t>U</w:t>
            </w:r>
            <w:r w:rsidR="009B1F87" w:rsidRPr="00E100D3">
              <w:rPr>
                <w:sz w:val="18"/>
                <w:szCs w:val="18"/>
                <w:lang w:val="es-ES_tradnl"/>
              </w:rPr>
              <w:t>LA</w:t>
            </w:r>
            <w:r w:rsidR="0032221E" w:rsidRPr="00E100D3">
              <w:rPr>
                <w:sz w:val="18"/>
                <w:szCs w:val="18"/>
                <w:lang w:val="es-ES_tradnl"/>
              </w:rPr>
              <w:t xml:space="preserve"> (CA)</w:t>
            </w:r>
          </w:p>
        </w:tc>
        <w:tc>
          <w:tcPr>
            <w:tcW w:w="1278" w:type="dxa"/>
            <w:vAlign w:val="bottom"/>
          </w:tcPr>
          <w:p w14:paraId="43BC9ADB" w14:textId="77777777" w:rsidR="009B1F87" w:rsidRPr="00E100D3" w:rsidRDefault="00C02664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15 pt</w:t>
            </w:r>
          </w:p>
        </w:tc>
        <w:tc>
          <w:tcPr>
            <w:tcW w:w="1263" w:type="dxa"/>
            <w:vAlign w:val="bottom"/>
          </w:tcPr>
          <w:p w14:paraId="358D9B13" w14:textId="77777777" w:rsidR="009B1F87" w:rsidRPr="00E100D3" w:rsidRDefault="00D40F4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</w:t>
            </w:r>
            <w:r w:rsidR="009B1F87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</w:tr>
      <w:tr w:rsidR="006C0733" w:rsidRPr="00E100D3" w14:paraId="092FFFE0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01CC9D5A" w14:textId="77777777" w:rsidR="00680AA2" w:rsidRPr="00E100D3" w:rsidRDefault="006135D2" w:rsidP="0029269D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00. subtítulo </w:t>
            </w:r>
            <w:r w:rsidR="001D670A" w:rsidRPr="00E100D3">
              <w:rPr>
                <w:sz w:val="18"/>
                <w:szCs w:val="18"/>
                <w:lang w:val="es-ES_tradnl"/>
              </w:rPr>
              <w:t>no</w:t>
            </w:r>
            <w:r w:rsidR="001D670A" w:rsidRPr="00E100D3">
              <w:rPr>
                <w:sz w:val="18"/>
                <w:szCs w:val="18"/>
                <w:lang w:val="es-ES_tradnl"/>
              </w:rPr>
              <w:t>r</w:t>
            </w:r>
            <w:r w:rsidR="001D670A" w:rsidRPr="00E100D3">
              <w:rPr>
                <w:sz w:val="18"/>
                <w:szCs w:val="18"/>
                <w:lang w:val="es-ES_tradnl"/>
              </w:rPr>
              <w:t>mal</w:t>
            </w:r>
          </w:p>
        </w:tc>
        <w:tc>
          <w:tcPr>
            <w:tcW w:w="1562" w:type="dxa"/>
            <w:vAlign w:val="bottom"/>
          </w:tcPr>
          <w:p w14:paraId="21BD484F" w14:textId="77777777" w:rsidR="00680AA2" w:rsidRPr="00E100D3" w:rsidRDefault="000E6F9E" w:rsidP="00B10303">
            <w:pPr>
              <w:spacing w:before="71" w:after="71" w:line="142" w:lineRule="atLeast"/>
              <w:jc w:val="lef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680AA2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</w:t>
            </w:r>
            <w:r w:rsidR="00680AA2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</w:t>
            </w:r>
            <w:r w:rsidR="00680AA2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</w:t>
            </w:r>
            <w:r w:rsidR="0099264B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1E5A7A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negrit</w:t>
            </w:r>
            <w:r w:rsidR="00B10303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758BC488" w14:textId="77777777" w:rsidR="00680AA2" w:rsidRPr="00E100D3" w:rsidRDefault="000E6F9E" w:rsidP="00B10303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>9pt</w:t>
            </w:r>
            <w:r w:rsidR="009B1F87" w:rsidRPr="00E100D3">
              <w:rPr>
                <w:sz w:val="18"/>
                <w:szCs w:val="18"/>
                <w:lang w:val="es-ES_tradnl"/>
              </w:rPr>
              <w:t>/</w:t>
            </w:r>
            <w:r w:rsidR="00EE31DE" w:rsidRPr="00E100D3">
              <w:rPr>
                <w:sz w:val="18"/>
                <w:szCs w:val="18"/>
                <w:lang w:val="es-ES_tradnl"/>
              </w:rPr>
              <w:t>12</w:t>
            </w:r>
            <w:r w:rsidR="009B1F87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0DFF9157" w14:textId="77777777" w:rsidR="00680AA2" w:rsidRPr="00E100D3" w:rsidRDefault="008673D2" w:rsidP="00B10303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E100D3" w:rsidRPr="00E100D3">
              <w:rPr>
                <w:sz w:val="18"/>
                <w:szCs w:val="18"/>
                <w:lang w:val="es-ES_tradnl"/>
              </w:rPr>
              <w:t>Mayúscula</w:t>
            </w: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B10303" w:rsidRPr="00E100D3">
              <w:rPr>
                <w:sz w:val="18"/>
                <w:szCs w:val="18"/>
                <w:lang w:val="es-ES_tradnl"/>
              </w:rPr>
              <w:t>y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</w:t>
            </w:r>
            <w:r w:rsidR="0032221E" w:rsidRPr="00E100D3">
              <w:rPr>
                <w:sz w:val="18"/>
                <w:szCs w:val="18"/>
                <w:lang w:val="es-ES_tradnl"/>
              </w:rPr>
              <w:t>minúsc</w:t>
            </w:r>
            <w:r w:rsidR="0032221E" w:rsidRPr="00E100D3">
              <w:rPr>
                <w:sz w:val="18"/>
                <w:szCs w:val="18"/>
                <w:lang w:val="es-ES_tradnl"/>
              </w:rPr>
              <w:t>u</w:t>
            </w:r>
            <w:r w:rsidR="0032221E" w:rsidRPr="00E100D3">
              <w:rPr>
                <w:sz w:val="18"/>
                <w:szCs w:val="18"/>
                <w:lang w:val="es-ES_tradnl"/>
              </w:rPr>
              <w:t>la (Cab)</w:t>
            </w:r>
          </w:p>
        </w:tc>
        <w:tc>
          <w:tcPr>
            <w:tcW w:w="1278" w:type="dxa"/>
            <w:vAlign w:val="bottom"/>
          </w:tcPr>
          <w:p w14:paraId="20777ADE" w14:textId="77777777" w:rsidR="00680AA2" w:rsidRPr="00E100D3" w:rsidRDefault="00C02664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15 pt</w:t>
            </w:r>
          </w:p>
        </w:tc>
        <w:tc>
          <w:tcPr>
            <w:tcW w:w="1263" w:type="dxa"/>
            <w:vAlign w:val="bottom"/>
          </w:tcPr>
          <w:p w14:paraId="22B15C55" w14:textId="77777777" w:rsidR="00680AA2" w:rsidRPr="00E100D3" w:rsidRDefault="00D40F4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</w:t>
            </w:r>
            <w:r w:rsidR="009B1F87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</w:tr>
      <w:tr w:rsidR="009B1F87" w:rsidRPr="00E100D3" w14:paraId="1B638380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1177E36F" w14:textId="77777777" w:rsidR="009B1F87" w:rsidRPr="00E100D3" w:rsidRDefault="001D670A" w:rsidP="004D356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00. texto s</w:t>
            </w:r>
            <w:r w:rsidR="004D3564" w:rsidRPr="00E100D3">
              <w:rPr>
                <w:sz w:val="18"/>
                <w:szCs w:val="18"/>
                <w:lang w:val="es-ES_tradnl"/>
              </w:rPr>
              <w:t>in</w:t>
            </w:r>
            <w:r w:rsidRPr="00E100D3">
              <w:rPr>
                <w:sz w:val="18"/>
                <w:szCs w:val="18"/>
                <w:lang w:val="es-ES_tradnl"/>
              </w:rPr>
              <w:t xml:space="preserve"> entrada </w:t>
            </w:r>
          </w:p>
        </w:tc>
        <w:tc>
          <w:tcPr>
            <w:tcW w:w="1562" w:type="dxa"/>
            <w:vAlign w:val="bottom"/>
          </w:tcPr>
          <w:p w14:paraId="3F5CCF7F" w14:textId="77777777" w:rsidR="009B1F87" w:rsidRPr="00E100D3" w:rsidRDefault="009B1F87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6691217D" w14:textId="77777777" w:rsidR="009B1F87" w:rsidRPr="00E100D3" w:rsidRDefault="009B1F87" w:rsidP="001D670A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10pt</w:t>
            </w:r>
            <w:r w:rsidR="00805A66" w:rsidRPr="00E100D3">
              <w:rPr>
                <w:sz w:val="18"/>
                <w:szCs w:val="18"/>
                <w:lang w:val="es-ES_tradnl"/>
              </w:rPr>
              <w:t xml:space="preserve"> /</w:t>
            </w:r>
            <w:r w:rsidR="001E5A7A" w:rsidRPr="00E100D3">
              <w:rPr>
                <w:sz w:val="18"/>
                <w:szCs w:val="18"/>
                <w:lang w:val="es-ES_tradnl"/>
              </w:rPr>
              <w:t>12</w:t>
            </w:r>
            <w:r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68BE96E4" w14:textId="77777777" w:rsidR="009B1F87" w:rsidRPr="00E100D3" w:rsidRDefault="006121BF" w:rsidP="006121BF">
            <w:pPr>
              <w:spacing w:before="71" w:after="71" w:line="142" w:lineRule="atLeast"/>
              <w:ind w:right="-142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4D3564" w:rsidRPr="00E100D3">
              <w:rPr>
                <w:sz w:val="18"/>
                <w:szCs w:val="18"/>
                <w:lang w:val="es-ES_tradnl"/>
              </w:rPr>
              <w:t>Sentencia, texto plano</w:t>
            </w:r>
            <w:r w:rsidR="009B1F87" w:rsidRPr="00E100D3">
              <w:rPr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72AFAAE7" w14:textId="77777777" w:rsidR="009B1F87" w:rsidRPr="00E100D3" w:rsidRDefault="009B1F87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583C4658" w14:textId="77777777" w:rsidR="009B1F87" w:rsidRPr="00E100D3" w:rsidRDefault="00D7285D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 pt</w:t>
            </w:r>
          </w:p>
        </w:tc>
      </w:tr>
      <w:tr w:rsidR="00D7285D" w:rsidRPr="00E100D3" w14:paraId="171F4265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53B87DB2" w14:textId="77777777" w:rsidR="00D7285D" w:rsidRPr="00E100D3" w:rsidRDefault="001D670A" w:rsidP="004D356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00. texto co</w:t>
            </w:r>
            <w:r w:rsidR="004D3564" w:rsidRPr="00E100D3">
              <w:rPr>
                <w:sz w:val="18"/>
                <w:szCs w:val="18"/>
                <w:lang w:val="es-ES_tradnl"/>
              </w:rPr>
              <w:t>n</w:t>
            </w:r>
            <w:r w:rsidRPr="00E100D3">
              <w:rPr>
                <w:sz w:val="18"/>
                <w:szCs w:val="18"/>
                <w:lang w:val="es-ES_tradnl"/>
              </w:rPr>
              <w:t xml:space="preserve"> entrada  </w:t>
            </w:r>
          </w:p>
        </w:tc>
        <w:tc>
          <w:tcPr>
            <w:tcW w:w="1562" w:type="dxa"/>
            <w:vAlign w:val="bottom"/>
          </w:tcPr>
          <w:p w14:paraId="67BAF858" w14:textId="77777777" w:rsidR="00D7285D" w:rsidRPr="00E100D3" w:rsidRDefault="00D7285D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0AD62A47" w14:textId="77777777" w:rsidR="00D7285D" w:rsidRPr="00E100D3" w:rsidRDefault="00D7285D" w:rsidP="004D3564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10pt</w:t>
            </w:r>
            <w:r w:rsidR="001E5A7A" w:rsidRPr="00E100D3">
              <w:rPr>
                <w:sz w:val="18"/>
                <w:szCs w:val="18"/>
                <w:lang w:val="es-ES_tradnl"/>
              </w:rPr>
              <w:t>/12</w:t>
            </w:r>
            <w:r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5520A542" w14:textId="77777777" w:rsidR="00D7285D" w:rsidRPr="00E100D3" w:rsidRDefault="006121BF" w:rsidP="006121B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4D3564" w:rsidRPr="00E100D3">
              <w:rPr>
                <w:sz w:val="18"/>
                <w:szCs w:val="18"/>
                <w:lang w:val="es-ES_tradnl"/>
              </w:rPr>
              <w:t>Sentencia, texto plano</w:t>
            </w:r>
          </w:p>
        </w:tc>
        <w:tc>
          <w:tcPr>
            <w:tcW w:w="1278" w:type="dxa"/>
            <w:vAlign w:val="bottom"/>
          </w:tcPr>
          <w:p w14:paraId="6070A90B" w14:textId="77777777" w:rsidR="00D7285D" w:rsidRPr="00E100D3" w:rsidRDefault="00D7285D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5D12038E" w14:textId="77777777" w:rsidR="00D7285D" w:rsidRPr="00E100D3" w:rsidRDefault="00D7285D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 pt</w:t>
            </w:r>
          </w:p>
        </w:tc>
      </w:tr>
      <w:tr w:rsidR="009B1F87" w:rsidRPr="00E100D3" w14:paraId="1000C06C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2542CE12" w14:textId="77777777" w:rsidR="009B1F87" w:rsidRPr="00E100D3" w:rsidRDefault="001D670A" w:rsidP="004D356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03. tabla títulos</w:t>
            </w:r>
          </w:p>
        </w:tc>
        <w:tc>
          <w:tcPr>
            <w:tcW w:w="1562" w:type="dxa"/>
            <w:vAlign w:val="bottom"/>
          </w:tcPr>
          <w:p w14:paraId="0EE856EB" w14:textId="77777777" w:rsidR="009B1F87" w:rsidRPr="00E100D3" w:rsidRDefault="0099264B" w:rsidP="004D3564">
            <w:pPr>
              <w:spacing w:before="71" w:after="71" w:line="142" w:lineRule="atLeast"/>
              <w:jc w:val="left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E100D3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</w:t>
            </w:r>
            <w:r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ARIAL </w:t>
            </w:r>
            <w:r w:rsidR="00B05EE9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br/>
              <w:t xml:space="preserve"> NEGR</w:t>
            </w:r>
            <w:r w:rsidR="00B05EE9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</w:t>
            </w:r>
            <w:r w:rsidR="00B05EE9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</w:t>
            </w:r>
            <w:r w:rsidR="004D3564" w:rsidRPr="00E100D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025B28B3" w14:textId="77777777" w:rsidR="009B1F87" w:rsidRPr="00E100D3" w:rsidRDefault="001E5A7A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8pt/11</w:t>
            </w:r>
            <w:r w:rsidR="0099264B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7E351EC2" w14:textId="77777777" w:rsidR="009B1F87" w:rsidRPr="00E100D3" w:rsidRDefault="006121BF" w:rsidP="004D356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99264B" w:rsidRPr="00E100D3">
              <w:rPr>
                <w:sz w:val="18"/>
                <w:szCs w:val="18"/>
                <w:lang w:val="es-ES_tradnl"/>
              </w:rPr>
              <w:t>MA</w:t>
            </w:r>
            <w:r w:rsidR="004D3564" w:rsidRPr="00E100D3">
              <w:rPr>
                <w:sz w:val="18"/>
                <w:szCs w:val="18"/>
                <w:lang w:val="es-ES_tradnl"/>
              </w:rPr>
              <w:t>Y</w:t>
            </w:r>
            <w:r w:rsidR="0099264B" w:rsidRPr="00E100D3">
              <w:rPr>
                <w:sz w:val="18"/>
                <w:szCs w:val="18"/>
                <w:lang w:val="es-ES_tradnl"/>
              </w:rPr>
              <w:t>ÚSC</w:t>
            </w:r>
            <w:r w:rsidR="0099264B" w:rsidRPr="00E100D3">
              <w:rPr>
                <w:sz w:val="18"/>
                <w:szCs w:val="18"/>
                <w:lang w:val="es-ES_tradnl"/>
              </w:rPr>
              <w:t>U</w:t>
            </w:r>
            <w:r w:rsidR="0099264B" w:rsidRPr="00E100D3">
              <w:rPr>
                <w:sz w:val="18"/>
                <w:szCs w:val="18"/>
                <w:lang w:val="es-ES_tradnl"/>
              </w:rPr>
              <w:t>LA</w:t>
            </w:r>
            <w:r w:rsidR="00B05EE9"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6135D2" w:rsidRPr="00E100D3">
              <w:rPr>
                <w:sz w:val="18"/>
                <w:szCs w:val="18"/>
                <w:lang w:val="es-ES_tradnl"/>
              </w:rPr>
              <w:t>(CA)</w:t>
            </w:r>
          </w:p>
        </w:tc>
        <w:tc>
          <w:tcPr>
            <w:tcW w:w="1278" w:type="dxa"/>
            <w:vAlign w:val="bottom"/>
          </w:tcPr>
          <w:p w14:paraId="56EA0079" w14:textId="77777777" w:rsidR="009B1F87" w:rsidRPr="00E100D3" w:rsidRDefault="0099264B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6A21066F" w14:textId="77777777" w:rsidR="009B1F87" w:rsidRPr="00E100D3" w:rsidRDefault="0099264B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D7285D" w:rsidRPr="00E100D3" w14:paraId="42B396F5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07E29886" w14:textId="77777777" w:rsidR="00D7285D" w:rsidRPr="00E100D3" w:rsidRDefault="001D670A" w:rsidP="004D356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03. tabla </w:t>
            </w:r>
            <w:r w:rsidR="00AF2260" w:rsidRPr="00E100D3">
              <w:rPr>
                <w:sz w:val="18"/>
                <w:szCs w:val="18"/>
                <w:lang w:val="es-ES_tradnl"/>
              </w:rPr>
              <w:t>básic</w:t>
            </w:r>
            <w:r w:rsidR="00C25DC8" w:rsidRPr="00E100D3">
              <w:rPr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562" w:type="dxa"/>
            <w:vAlign w:val="bottom"/>
          </w:tcPr>
          <w:p w14:paraId="1B020361" w14:textId="77777777" w:rsidR="00D7285D" w:rsidRPr="00E100D3" w:rsidRDefault="00D44363" w:rsidP="00613ECF">
            <w:pPr>
              <w:spacing w:before="71" w:after="71" w:line="142" w:lineRule="atLeast"/>
              <w:jc w:val="left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37486AA5" w14:textId="77777777" w:rsidR="00D7285D" w:rsidRPr="00E100D3" w:rsidRDefault="001E5A7A" w:rsidP="004D3564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9pt</w:t>
            </w:r>
            <w:r w:rsidR="00805A66" w:rsidRPr="00E100D3">
              <w:rPr>
                <w:sz w:val="18"/>
                <w:szCs w:val="18"/>
                <w:lang w:val="es-ES_tradnl"/>
              </w:rPr>
              <w:t>/</w:t>
            </w:r>
            <w:r w:rsidRPr="00E100D3">
              <w:rPr>
                <w:sz w:val="18"/>
                <w:szCs w:val="18"/>
                <w:lang w:val="es-ES_tradnl"/>
              </w:rPr>
              <w:t>1</w:t>
            </w:r>
            <w:r w:rsidR="00805A66" w:rsidRPr="00E100D3">
              <w:rPr>
                <w:sz w:val="18"/>
                <w:szCs w:val="18"/>
                <w:lang w:val="es-ES_tradnl"/>
              </w:rPr>
              <w:t>1</w:t>
            </w:r>
            <w:r w:rsidR="00D44363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702FFD93" w14:textId="77777777" w:rsidR="00D7285D" w:rsidRPr="00E100D3" w:rsidRDefault="00D44363" w:rsidP="004D3564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Ma</w:t>
            </w:r>
            <w:r w:rsidR="004D3564" w:rsidRPr="00E100D3">
              <w:rPr>
                <w:sz w:val="18"/>
                <w:szCs w:val="18"/>
                <w:lang w:val="es-ES_tradnl"/>
              </w:rPr>
              <w:t>y</w:t>
            </w:r>
            <w:r w:rsidRPr="00E100D3">
              <w:rPr>
                <w:sz w:val="18"/>
                <w:szCs w:val="18"/>
                <w:lang w:val="es-ES_tradnl"/>
              </w:rPr>
              <w:t xml:space="preserve">úscula </w:t>
            </w:r>
            <w:r w:rsidR="004D3564" w:rsidRPr="00E100D3">
              <w:rPr>
                <w:sz w:val="18"/>
                <w:szCs w:val="18"/>
                <w:lang w:val="es-ES_tradnl"/>
              </w:rPr>
              <w:t>y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</w:t>
            </w:r>
            <w:r w:rsidR="0032221E" w:rsidRPr="00E100D3">
              <w:rPr>
                <w:sz w:val="18"/>
                <w:szCs w:val="18"/>
                <w:lang w:val="es-ES_tradnl"/>
              </w:rPr>
              <w:t>minúsc</w:t>
            </w:r>
            <w:r w:rsidR="0032221E" w:rsidRPr="00E100D3">
              <w:rPr>
                <w:sz w:val="18"/>
                <w:szCs w:val="18"/>
                <w:lang w:val="es-ES_tradnl"/>
              </w:rPr>
              <w:t>u</w:t>
            </w:r>
            <w:r w:rsidR="0032221E" w:rsidRPr="00E100D3">
              <w:rPr>
                <w:sz w:val="18"/>
                <w:szCs w:val="18"/>
                <w:lang w:val="es-ES_tradnl"/>
              </w:rPr>
              <w:t>la (Cab)</w:t>
            </w:r>
          </w:p>
        </w:tc>
        <w:tc>
          <w:tcPr>
            <w:tcW w:w="1278" w:type="dxa"/>
            <w:vAlign w:val="bottom"/>
          </w:tcPr>
          <w:p w14:paraId="7C1FF519" w14:textId="77777777" w:rsidR="00D7285D" w:rsidRPr="00E100D3" w:rsidRDefault="00D44363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710AB44B" w14:textId="77777777" w:rsidR="00D7285D" w:rsidRPr="00E100D3" w:rsidRDefault="00D44363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D7285D" w:rsidRPr="00E100D3" w14:paraId="61C5A65E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7EB31CA0" w14:textId="77777777" w:rsidR="00D7285D" w:rsidRPr="00E100D3" w:rsidRDefault="001D670A" w:rsidP="004D3564">
            <w:pPr>
              <w:spacing w:before="71" w:after="71" w:line="142" w:lineRule="atLeast"/>
              <w:ind w:left="11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03. tabla_legenda</w:t>
            </w:r>
          </w:p>
        </w:tc>
        <w:tc>
          <w:tcPr>
            <w:tcW w:w="1562" w:type="dxa"/>
            <w:vAlign w:val="bottom"/>
          </w:tcPr>
          <w:p w14:paraId="385E2E58" w14:textId="77777777" w:rsidR="00D7285D" w:rsidRPr="00E100D3" w:rsidRDefault="00D7285D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1024C881" w14:textId="77777777" w:rsidR="00D7285D" w:rsidRPr="00E100D3" w:rsidRDefault="001D670A" w:rsidP="001D670A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D7285D" w:rsidRPr="00E100D3">
              <w:rPr>
                <w:sz w:val="18"/>
                <w:szCs w:val="18"/>
                <w:lang w:val="es-ES_tradnl"/>
              </w:rPr>
              <w:t>9pt</w:t>
            </w:r>
            <w:r w:rsidR="00805A66" w:rsidRPr="00E100D3">
              <w:rPr>
                <w:sz w:val="18"/>
                <w:szCs w:val="18"/>
                <w:lang w:val="es-ES_tradnl"/>
              </w:rPr>
              <w:t xml:space="preserve"> /11</w:t>
            </w:r>
            <w:r w:rsidR="00D7285D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6E2CAADE" w14:textId="77777777" w:rsidR="00D7285D" w:rsidRPr="00E100D3" w:rsidRDefault="00D7285D" w:rsidP="006121B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E100D3" w:rsidRPr="00E100D3">
              <w:rPr>
                <w:sz w:val="18"/>
                <w:szCs w:val="18"/>
                <w:lang w:val="es-ES_tradnl"/>
              </w:rPr>
              <w:t>Sentencia</w:t>
            </w: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</w:p>
        </w:tc>
        <w:tc>
          <w:tcPr>
            <w:tcW w:w="1278" w:type="dxa"/>
            <w:vAlign w:val="bottom"/>
          </w:tcPr>
          <w:p w14:paraId="42A3F4B8" w14:textId="77777777" w:rsidR="00D7285D" w:rsidRPr="00E100D3" w:rsidRDefault="00D40F42" w:rsidP="00DF02FD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DF02FD" w:rsidRPr="00E100D3">
              <w:rPr>
                <w:sz w:val="18"/>
                <w:szCs w:val="18"/>
                <w:lang w:val="es-ES_tradnl"/>
              </w:rPr>
              <w:t>15</w:t>
            </w:r>
            <w:r w:rsidR="00D7285D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  <w:tc>
          <w:tcPr>
            <w:tcW w:w="1263" w:type="dxa"/>
            <w:vAlign w:val="bottom"/>
          </w:tcPr>
          <w:p w14:paraId="26F00A3E" w14:textId="77777777" w:rsidR="00D7285D" w:rsidRPr="00E100D3" w:rsidRDefault="00D40F42" w:rsidP="00C25DC8">
            <w:pPr>
              <w:spacing w:before="71" w:after="71" w:line="142" w:lineRule="atLeast"/>
              <w:ind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C25DC8" w:rsidRPr="00E100D3">
              <w:rPr>
                <w:sz w:val="18"/>
                <w:szCs w:val="18"/>
                <w:lang w:val="es-ES_tradnl"/>
              </w:rPr>
              <w:t>9</w:t>
            </w:r>
            <w:r w:rsidR="00D7285D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</w:tr>
      <w:tr w:rsidR="006C0733" w:rsidRPr="00E100D3" w14:paraId="5848B6CF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768C46AD" w14:textId="77777777" w:rsidR="00680AA2" w:rsidRPr="00E100D3" w:rsidRDefault="001D670A" w:rsidP="00721E19">
            <w:pPr>
              <w:spacing w:before="71" w:after="71" w:line="142" w:lineRule="atLeast"/>
              <w:ind w:left="11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04. </w:t>
            </w:r>
            <w:r w:rsidR="00721E19" w:rsidRPr="00E100D3">
              <w:rPr>
                <w:sz w:val="18"/>
                <w:szCs w:val="18"/>
                <w:lang w:val="es-ES_tradnl"/>
              </w:rPr>
              <w:t>figura</w:t>
            </w:r>
          </w:p>
        </w:tc>
        <w:tc>
          <w:tcPr>
            <w:tcW w:w="1562" w:type="dxa"/>
            <w:vAlign w:val="bottom"/>
          </w:tcPr>
          <w:p w14:paraId="7E805594" w14:textId="77777777" w:rsidR="00680AA2" w:rsidRPr="00E100D3" w:rsidRDefault="00AA755C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 xml:space="preserve">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>R</w:t>
            </w:r>
            <w:r w:rsidR="00680AA2" w:rsidRPr="00E100D3">
              <w:rPr>
                <w:sz w:val="18"/>
                <w:szCs w:val="18"/>
                <w:lang w:val="es-ES_tradnl"/>
              </w:rPr>
              <w:t>o</w:t>
            </w:r>
            <w:r w:rsidR="00680AA2"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1C5FFCFD" w14:textId="77777777" w:rsidR="00680AA2" w:rsidRPr="00E100D3" w:rsidRDefault="001D670A" w:rsidP="001D670A">
            <w:pPr>
              <w:spacing w:before="71" w:after="71" w:line="142" w:lineRule="atLeast"/>
              <w:ind w:left="-6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805A66" w:rsidRPr="00E100D3">
              <w:rPr>
                <w:sz w:val="18"/>
                <w:szCs w:val="18"/>
                <w:lang w:val="es-ES_tradnl"/>
              </w:rPr>
              <w:t>9pt /</w:t>
            </w:r>
            <w:r w:rsidR="00EE31DE" w:rsidRPr="00E100D3">
              <w:rPr>
                <w:sz w:val="18"/>
                <w:szCs w:val="18"/>
                <w:lang w:val="es-ES_tradnl"/>
              </w:rPr>
              <w:t>12</w:t>
            </w:r>
            <w:r w:rsidR="00805A66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297930E1" w14:textId="77777777" w:rsidR="00680AA2" w:rsidRPr="00E100D3" w:rsidRDefault="00DB2857" w:rsidP="00DB2857">
            <w:pPr>
              <w:spacing w:before="71" w:after="71" w:line="142" w:lineRule="atLeast"/>
              <w:ind w:right="142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680AA2"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78" w:type="dxa"/>
            <w:vAlign w:val="bottom"/>
          </w:tcPr>
          <w:p w14:paraId="2954FFB5" w14:textId="77777777" w:rsidR="00680AA2" w:rsidRPr="00E100D3" w:rsidRDefault="00D40F4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6</w:t>
            </w:r>
            <w:r w:rsidR="00AA755C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  <w:tc>
          <w:tcPr>
            <w:tcW w:w="1263" w:type="dxa"/>
            <w:vAlign w:val="bottom"/>
          </w:tcPr>
          <w:p w14:paraId="3CE27FAC" w14:textId="77777777" w:rsidR="00680AA2" w:rsidRPr="00E100D3" w:rsidRDefault="00680AA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6C0733" w:rsidRPr="00E100D3" w14:paraId="16B6C7E0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789A0E6B" w14:textId="77777777" w:rsidR="00680AA2" w:rsidRPr="00E100D3" w:rsidRDefault="001D670A" w:rsidP="00721E19">
            <w:pPr>
              <w:spacing w:before="71" w:after="71" w:line="142" w:lineRule="atLeast"/>
              <w:ind w:left="11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04. </w:t>
            </w:r>
            <w:r w:rsidR="00721E19" w:rsidRPr="00E100D3">
              <w:rPr>
                <w:sz w:val="18"/>
                <w:szCs w:val="18"/>
                <w:lang w:val="es-ES_tradnl"/>
              </w:rPr>
              <w:t>figura</w:t>
            </w:r>
            <w:r w:rsidRPr="00E100D3">
              <w:rPr>
                <w:sz w:val="18"/>
                <w:szCs w:val="18"/>
                <w:lang w:val="es-ES_tradnl"/>
              </w:rPr>
              <w:t>_le</w:t>
            </w:r>
            <w:r w:rsidR="004D3564" w:rsidRPr="00E100D3">
              <w:rPr>
                <w:sz w:val="18"/>
                <w:szCs w:val="18"/>
                <w:lang w:val="es-ES_tradnl"/>
              </w:rPr>
              <w:t>y</w:t>
            </w:r>
            <w:r w:rsidRPr="00E100D3">
              <w:rPr>
                <w:sz w:val="18"/>
                <w:szCs w:val="18"/>
                <w:lang w:val="es-ES_tradnl"/>
              </w:rPr>
              <w:t>enda</w:t>
            </w:r>
          </w:p>
        </w:tc>
        <w:tc>
          <w:tcPr>
            <w:tcW w:w="1562" w:type="dxa"/>
            <w:vAlign w:val="bottom"/>
          </w:tcPr>
          <w:p w14:paraId="49281C4D" w14:textId="77777777" w:rsidR="00680AA2" w:rsidRPr="00E100D3" w:rsidRDefault="00AA755C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 xml:space="preserve">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>R</w:t>
            </w:r>
            <w:r w:rsidR="00680AA2" w:rsidRPr="00E100D3">
              <w:rPr>
                <w:sz w:val="18"/>
                <w:szCs w:val="18"/>
                <w:lang w:val="es-ES_tradnl"/>
              </w:rPr>
              <w:t>o</w:t>
            </w:r>
            <w:r w:rsidR="00680AA2"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22D29283" w14:textId="77777777" w:rsidR="00680AA2" w:rsidRPr="00E100D3" w:rsidRDefault="001D670A" w:rsidP="001D670A">
            <w:pPr>
              <w:spacing w:before="71" w:after="71" w:line="142" w:lineRule="atLeast"/>
              <w:ind w:left="-6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805A66" w:rsidRPr="00E100D3">
              <w:rPr>
                <w:sz w:val="18"/>
                <w:szCs w:val="18"/>
                <w:lang w:val="es-ES_tradnl"/>
              </w:rPr>
              <w:t>9pt /12pt</w:t>
            </w:r>
          </w:p>
        </w:tc>
        <w:tc>
          <w:tcPr>
            <w:tcW w:w="1704" w:type="dxa"/>
            <w:vAlign w:val="bottom"/>
          </w:tcPr>
          <w:p w14:paraId="034B6B95" w14:textId="77777777" w:rsidR="00680AA2" w:rsidRPr="00E100D3" w:rsidRDefault="00DB2857" w:rsidP="00DB2857">
            <w:pPr>
              <w:spacing w:before="71" w:after="71" w:line="142" w:lineRule="atLeast"/>
              <w:ind w:right="142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680AA2"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78" w:type="dxa"/>
            <w:vAlign w:val="bottom"/>
          </w:tcPr>
          <w:p w14:paraId="7F6AEB3F" w14:textId="77777777" w:rsidR="00680AA2" w:rsidRPr="00E100D3" w:rsidRDefault="00555FA0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9</w:t>
            </w:r>
            <w:r w:rsidR="00AA755C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  <w:tc>
          <w:tcPr>
            <w:tcW w:w="1263" w:type="dxa"/>
            <w:vAlign w:val="bottom"/>
          </w:tcPr>
          <w:p w14:paraId="43CFD1F7" w14:textId="77777777" w:rsidR="00680AA2" w:rsidRPr="00E100D3" w:rsidRDefault="00555FA0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15</w:t>
            </w:r>
            <w:r w:rsidR="00AA755C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</w:tr>
      <w:tr w:rsidR="006C0733" w:rsidRPr="00E100D3" w14:paraId="42DE5F85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7D1E995D" w14:textId="77777777" w:rsidR="00680AA2" w:rsidRPr="00E100D3" w:rsidRDefault="001D670A" w:rsidP="004D3564">
            <w:pPr>
              <w:spacing w:before="71" w:after="71" w:line="142" w:lineRule="atLeast"/>
              <w:ind w:left="11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05. bibliogr</w:t>
            </w:r>
            <w:r w:rsidRPr="00E100D3">
              <w:rPr>
                <w:sz w:val="18"/>
                <w:szCs w:val="18"/>
                <w:lang w:val="es-ES_tradnl"/>
              </w:rPr>
              <w:t>a</w:t>
            </w:r>
            <w:r w:rsidRPr="00E100D3">
              <w:rPr>
                <w:sz w:val="18"/>
                <w:szCs w:val="18"/>
                <w:lang w:val="es-ES_tradnl"/>
              </w:rPr>
              <w:t>f</w:t>
            </w:r>
            <w:r w:rsidR="004D3564" w:rsidRPr="00E100D3">
              <w:rPr>
                <w:sz w:val="18"/>
                <w:szCs w:val="18"/>
                <w:lang w:val="es-ES_tradnl"/>
              </w:rPr>
              <w:t>í</w:t>
            </w:r>
            <w:r w:rsidRPr="00E100D3">
              <w:rPr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562" w:type="dxa"/>
            <w:vAlign w:val="bottom"/>
          </w:tcPr>
          <w:p w14:paraId="19EE7F72" w14:textId="77777777" w:rsidR="00680AA2" w:rsidRPr="00E100D3" w:rsidRDefault="00AA755C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 xml:space="preserve">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>R</w:t>
            </w:r>
            <w:r w:rsidR="00680AA2" w:rsidRPr="00E100D3">
              <w:rPr>
                <w:sz w:val="18"/>
                <w:szCs w:val="18"/>
                <w:lang w:val="es-ES_tradnl"/>
              </w:rPr>
              <w:t>o</w:t>
            </w:r>
            <w:r w:rsidR="00680AA2"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6D9BF939" w14:textId="77777777" w:rsidR="00680AA2" w:rsidRPr="00E100D3" w:rsidRDefault="001D670A" w:rsidP="001D670A">
            <w:pPr>
              <w:spacing w:before="71" w:after="71" w:line="142" w:lineRule="atLeast"/>
              <w:ind w:left="-6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805A66" w:rsidRPr="00E100D3">
              <w:rPr>
                <w:sz w:val="18"/>
                <w:szCs w:val="18"/>
                <w:lang w:val="es-ES_tradnl"/>
              </w:rPr>
              <w:t>10</w:t>
            </w:r>
            <w:r w:rsidR="00AA755C" w:rsidRPr="00E100D3">
              <w:rPr>
                <w:sz w:val="18"/>
                <w:szCs w:val="18"/>
                <w:lang w:val="es-ES_tradnl"/>
              </w:rPr>
              <w:t>p</w:t>
            </w:r>
            <w:r w:rsidR="00680AA2" w:rsidRPr="00E100D3">
              <w:rPr>
                <w:sz w:val="18"/>
                <w:szCs w:val="18"/>
                <w:lang w:val="es-ES_tradnl"/>
              </w:rPr>
              <w:t>t</w:t>
            </w:r>
            <w:r w:rsidR="00805A66" w:rsidRPr="00E100D3">
              <w:rPr>
                <w:sz w:val="18"/>
                <w:szCs w:val="18"/>
                <w:lang w:val="es-ES_tradnl"/>
              </w:rPr>
              <w:t xml:space="preserve"> /12</w:t>
            </w:r>
            <w:r w:rsidR="00AA755C" w:rsidRPr="00E100D3">
              <w:rPr>
                <w:sz w:val="18"/>
                <w:szCs w:val="18"/>
                <w:lang w:val="es-ES_tradnl"/>
              </w:rPr>
              <w:t>pt</w:t>
            </w:r>
          </w:p>
        </w:tc>
        <w:tc>
          <w:tcPr>
            <w:tcW w:w="1704" w:type="dxa"/>
            <w:vAlign w:val="bottom"/>
          </w:tcPr>
          <w:p w14:paraId="13B5047C" w14:textId="77777777" w:rsidR="00680AA2" w:rsidRPr="00E100D3" w:rsidRDefault="00AA755C" w:rsidP="006121B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4D3564" w:rsidRPr="00E100D3">
              <w:rPr>
                <w:sz w:val="18"/>
                <w:szCs w:val="18"/>
                <w:lang w:val="es-ES_tradnl"/>
              </w:rPr>
              <w:t>Sentencia, texto plano</w:t>
            </w:r>
          </w:p>
        </w:tc>
        <w:tc>
          <w:tcPr>
            <w:tcW w:w="1278" w:type="dxa"/>
            <w:vAlign w:val="bottom"/>
          </w:tcPr>
          <w:p w14:paraId="2279B76E" w14:textId="77777777" w:rsidR="00680AA2" w:rsidRPr="00E100D3" w:rsidRDefault="00680AA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327EBB26" w14:textId="77777777" w:rsidR="00680AA2" w:rsidRPr="00E100D3" w:rsidRDefault="00D40F4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3</w:t>
            </w:r>
            <w:r w:rsidR="00AA755C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</w:tr>
      <w:tr w:rsidR="006C0733" w:rsidRPr="00E100D3" w14:paraId="195EA1C8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68034C6D" w14:textId="77777777" w:rsidR="00680AA2" w:rsidRPr="00E100D3" w:rsidRDefault="001D670A" w:rsidP="00BD65CB">
            <w:pPr>
              <w:spacing w:before="71" w:after="71" w:line="142" w:lineRule="atLeast"/>
              <w:ind w:left="11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06. retranca</w:t>
            </w:r>
          </w:p>
        </w:tc>
        <w:tc>
          <w:tcPr>
            <w:tcW w:w="1562" w:type="dxa"/>
            <w:vAlign w:val="bottom"/>
          </w:tcPr>
          <w:p w14:paraId="6197ED01" w14:textId="77777777" w:rsidR="00680AA2" w:rsidRPr="00E100D3" w:rsidRDefault="00AA755C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 xml:space="preserve">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>R</w:t>
            </w:r>
            <w:r w:rsidR="00680AA2" w:rsidRPr="00E100D3">
              <w:rPr>
                <w:sz w:val="18"/>
                <w:szCs w:val="18"/>
                <w:lang w:val="es-ES_tradnl"/>
              </w:rPr>
              <w:t>o</w:t>
            </w:r>
            <w:r w:rsidR="00680AA2"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1C6C1F6D" w14:textId="77777777" w:rsidR="00680AA2" w:rsidRPr="00E100D3" w:rsidRDefault="001D670A" w:rsidP="00721E19">
            <w:pPr>
              <w:spacing w:before="71" w:after="71" w:line="142" w:lineRule="atLeast"/>
              <w:ind w:left="-6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680AA2" w:rsidRPr="00E100D3">
              <w:rPr>
                <w:sz w:val="18"/>
                <w:szCs w:val="18"/>
                <w:lang w:val="es-ES_tradnl"/>
              </w:rPr>
              <w:t>8</w:t>
            </w:r>
            <w:r w:rsidR="008F46CF"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680AA2" w:rsidRPr="00E100D3">
              <w:rPr>
                <w:sz w:val="18"/>
                <w:szCs w:val="18"/>
                <w:lang w:val="es-ES_tradnl"/>
              </w:rPr>
              <w:t>pt</w:t>
            </w:r>
            <w:r w:rsidR="008F46CF" w:rsidRPr="00E100D3">
              <w:rPr>
                <w:sz w:val="18"/>
                <w:szCs w:val="18"/>
                <w:lang w:val="es-ES_tradnl"/>
              </w:rPr>
              <w:t>/</w:t>
            </w:r>
            <w:r w:rsidR="00EE31DE" w:rsidRPr="00E100D3">
              <w:rPr>
                <w:sz w:val="18"/>
                <w:szCs w:val="18"/>
                <w:lang w:val="es-ES_tradnl"/>
              </w:rPr>
              <w:t>11</w:t>
            </w:r>
            <w:r w:rsidR="008F46CF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  <w:tc>
          <w:tcPr>
            <w:tcW w:w="1704" w:type="dxa"/>
            <w:vAlign w:val="bottom"/>
          </w:tcPr>
          <w:p w14:paraId="7AFE46D3" w14:textId="77777777" w:rsidR="00680AA2" w:rsidRPr="00E100D3" w:rsidRDefault="008F46CF" w:rsidP="004D3564">
            <w:pPr>
              <w:spacing w:before="71" w:after="71" w:line="142" w:lineRule="atLeast"/>
              <w:ind w:right="142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Senten</w:t>
            </w:r>
            <w:r w:rsidR="004D3564" w:rsidRPr="00E100D3">
              <w:rPr>
                <w:sz w:val="18"/>
                <w:szCs w:val="18"/>
                <w:lang w:val="es-ES_tradnl"/>
              </w:rPr>
              <w:t>ci</w:t>
            </w:r>
            <w:r w:rsidRPr="00E100D3">
              <w:rPr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07F00FA1" w14:textId="77777777" w:rsidR="00680AA2" w:rsidRPr="00E100D3" w:rsidRDefault="00680AA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1F945A73" w14:textId="77777777" w:rsidR="00680AA2" w:rsidRPr="00E100D3" w:rsidRDefault="00680AA2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8F46CF" w:rsidRPr="00E100D3" w14:paraId="39671125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5E712B61" w14:textId="77777777" w:rsidR="008F46CF" w:rsidRPr="00E100D3" w:rsidRDefault="001D670A" w:rsidP="004D3564">
            <w:pPr>
              <w:spacing w:before="71" w:after="71" w:line="142" w:lineRule="atLeast"/>
              <w:ind w:left="11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06. </w:t>
            </w:r>
            <w:r w:rsidR="004D3564" w:rsidRPr="00E100D3">
              <w:rPr>
                <w:sz w:val="18"/>
                <w:szCs w:val="18"/>
                <w:lang w:val="es-ES_tradnl"/>
              </w:rPr>
              <w:t>pie de página</w:t>
            </w:r>
          </w:p>
        </w:tc>
        <w:tc>
          <w:tcPr>
            <w:tcW w:w="1562" w:type="dxa"/>
            <w:vAlign w:val="bottom"/>
          </w:tcPr>
          <w:p w14:paraId="369A0B25" w14:textId="77777777" w:rsidR="008F46CF" w:rsidRPr="00E100D3" w:rsidRDefault="008F46CF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4EAA5B4A" w14:textId="77777777" w:rsidR="008F46CF" w:rsidRPr="00E100D3" w:rsidRDefault="001D670A" w:rsidP="00721E19">
            <w:pPr>
              <w:spacing w:before="71" w:after="71" w:line="142" w:lineRule="atLeast"/>
              <w:ind w:left="-6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 </w:t>
            </w:r>
            <w:r w:rsidR="008F46CF" w:rsidRPr="00E100D3">
              <w:rPr>
                <w:sz w:val="18"/>
                <w:szCs w:val="18"/>
                <w:lang w:val="es-ES_tradnl"/>
              </w:rPr>
              <w:t>8 pt/</w:t>
            </w:r>
            <w:r w:rsidR="00EE31DE" w:rsidRPr="00E100D3">
              <w:rPr>
                <w:sz w:val="18"/>
                <w:szCs w:val="18"/>
                <w:lang w:val="es-ES_tradnl"/>
              </w:rPr>
              <w:t>11</w:t>
            </w:r>
            <w:r w:rsidR="008F46CF" w:rsidRPr="00E100D3">
              <w:rPr>
                <w:sz w:val="18"/>
                <w:szCs w:val="18"/>
                <w:lang w:val="es-ES_tradnl"/>
              </w:rPr>
              <w:t xml:space="preserve"> pt</w:t>
            </w:r>
          </w:p>
        </w:tc>
        <w:tc>
          <w:tcPr>
            <w:tcW w:w="1704" w:type="dxa"/>
            <w:vAlign w:val="bottom"/>
          </w:tcPr>
          <w:p w14:paraId="787CFF58" w14:textId="77777777" w:rsidR="008F46CF" w:rsidRPr="00E100D3" w:rsidRDefault="008F46CF" w:rsidP="00721E19">
            <w:pPr>
              <w:spacing w:before="71" w:after="71" w:line="142" w:lineRule="atLeast"/>
              <w:ind w:right="142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Senten</w:t>
            </w:r>
            <w:r w:rsidR="00721E19" w:rsidRPr="00E100D3">
              <w:rPr>
                <w:sz w:val="18"/>
                <w:szCs w:val="18"/>
                <w:lang w:val="es-ES_tradnl"/>
              </w:rPr>
              <w:t>ci</w:t>
            </w:r>
            <w:r w:rsidRPr="00E100D3">
              <w:rPr>
                <w:sz w:val="18"/>
                <w:szCs w:val="18"/>
                <w:lang w:val="es-ES_tradnl"/>
              </w:rPr>
              <w:t>a</w:t>
            </w:r>
          </w:p>
        </w:tc>
        <w:tc>
          <w:tcPr>
            <w:tcW w:w="1278" w:type="dxa"/>
            <w:vAlign w:val="bottom"/>
          </w:tcPr>
          <w:p w14:paraId="6E5CCE86" w14:textId="77777777" w:rsidR="008F46CF" w:rsidRPr="00E100D3" w:rsidRDefault="008F46CF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796BD8BF" w14:textId="77777777" w:rsidR="008F46CF" w:rsidRPr="00E100D3" w:rsidRDefault="008F46CF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  <w:tr w:rsidR="00A22A19" w:rsidRPr="00E100D3" w14:paraId="1DFD5E90" w14:textId="77777777" w:rsidTr="006135D2">
        <w:trPr>
          <w:trHeight w:val="284"/>
        </w:trPr>
        <w:tc>
          <w:tcPr>
            <w:tcW w:w="1715" w:type="dxa"/>
            <w:vAlign w:val="bottom"/>
          </w:tcPr>
          <w:p w14:paraId="420998B9" w14:textId="77777777" w:rsidR="00A22A19" w:rsidRPr="00E100D3" w:rsidRDefault="001D670A" w:rsidP="0029269D">
            <w:pPr>
              <w:spacing w:before="71" w:after="71" w:line="142" w:lineRule="atLeast"/>
              <w:ind w:left="11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07. lista</w:t>
            </w:r>
          </w:p>
        </w:tc>
        <w:tc>
          <w:tcPr>
            <w:tcW w:w="1562" w:type="dxa"/>
            <w:vAlign w:val="bottom"/>
          </w:tcPr>
          <w:p w14:paraId="0534DAB6" w14:textId="77777777" w:rsidR="00A22A19" w:rsidRPr="00E100D3" w:rsidRDefault="00A22A19" w:rsidP="00613ECF">
            <w:pPr>
              <w:spacing w:before="71" w:after="71" w:line="142" w:lineRule="atLeast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Times New </w:t>
            </w:r>
            <w:r w:rsidRPr="00E100D3">
              <w:rPr>
                <w:sz w:val="18"/>
                <w:szCs w:val="18"/>
                <w:lang w:val="es-ES_tradnl"/>
              </w:rPr>
              <w:br/>
              <w:t xml:space="preserve"> R</w:t>
            </w:r>
            <w:r w:rsidRPr="00E100D3">
              <w:rPr>
                <w:sz w:val="18"/>
                <w:szCs w:val="18"/>
                <w:lang w:val="es-ES_tradnl"/>
              </w:rPr>
              <w:t>o</w:t>
            </w:r>
            <w:r w:rsidRPr="00E100D3">
              <w:rPr>
                <w:sz w:val="18"/>
                <w:szCs w:val="18"/>
                <w:lang w:val="es-ES_tradnl"/>
              </w:rPr>
              <w:t>man</w:t>
            </w:r>
          </w:p>
        </w:tc>
        <w:tc>
          <w:tcPr>
            <w:tcW w:w="1278" w:type="dxa"/>
            <w:vAlign w:val="bottom"/>
          </w:tcPr>
          <w:p w14:paraId="57B72200" w14:textId="77777777" w:rsidR="00A22A19" w:rsidRPr="00E100D3" w:rsidRDefault="001D670A" w:rsidP="00721E19">
            <w:pPr>
              <w:spacing w:before="71" w:after="71" w:line="142" w:lineRule="atLeast"/>
              <w:ind w:left="-6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 xml:space="preserve"> </w:t>
            </w:r>
            <w:r w:rsidR="00A22A19" w:rsidRPr="00E100D3">
              <w:rPr>
                <w:sz w:val="18"/>
                <w:szCs w:val="18"/>
                <w:lang w:val="es-ES_tradnl"/>
              </w:rPr>
              <w:t>10pt/12pt</w:t>
            </w:r>
          </w:p>
        </w:tc>
        <w:tc>
          <w:tcPr>
            <w:tcW w:w="1704" w:type="dxa"/>
            <w:vAlign w:val="bottom"/>
          </w:tcPr>
          <w:p w14:paraId="27A04872" w14:textId="77777777" w:rsidR="00A22A19" w:rsidRPr="00E100D3" w:rsidRDefault="00A22A19" w:rsidP="00721E19">
            <w:pPr>
              <w:spacing w:before="71" w:after="71" w:line="142" w:lineRule="atLeast"/>
              <w:ind w:right="142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Senten</w:t>
            </w:r>
            <w:r w:rsidR="00721E19" w:rsidRPr="00E100D3">
              <w:rPr>
                <w:sz w:val="18"/>
                <w:szCs w:val="18"/>
                <w:lang w:val="es-ES_tradnl"/>
              </w:rPr>
              <w:t>ci</w:t>
            </w:r>
            <w:r w:rsidRPr="00E100D3">
              <w:rPr>
                <w:sz w:val="18"/>
                <w:szCs w:val="18"/>
                <w:lang w:val="es-ES_tradnl"/>
              </w:rPr>
              <w:t xml:space="preserve">a  </w:t>
            </w:r>
          </w:p>
        </w:tc>
        <w:tc>
          <w:tcPr>
            <w:tcW w:w="1278" w:type="dxa"/>
            <w:vAlign w:val="bottom"/>
          </w:tcPr>
          <w:p w14:paraId="4B080D36" w14:textId="77777777" w:rsidR="00A22A19" w:rsidRPr="00E100D3" w:rsidRDefault="00A22A19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  <w:tc>
          <w:tcPr>
            <w:tcW w:w="1263" w:type="dxa"/>
            <w:vAlign w:val="bottom"/>
          </w:tcPr>
          <w:p w14:paraId="0EEFBB9E" w14:textId="77777777" w:rsidR="00A22A19" w:rsidRPr="00E100D3" w:rsidRDefault="00A22A19" w:rsidP="001D670A">
            <w:pPr>
              <w:spacing w:before="71" w:after="71" w:line="142" w:lineRule="atLeast"/>
              <w:ind w:left="113" w:right="113"/>
              <w:jc w:val="left"/>
              <w:rPr>
                <w:sz w:val="18"/>
                <w:szCs w:val="18"/>
                <w:lang w:val="es-ES_tradnl"/>
              </w:rPr>
            </w:pPr>
            <w:r w:rsidRPr="00E100D3">
              <w:rPr>
                <w:sz w:val="18"/>
                <w:szCs w:val="18"/>
                <w:lang w:val="es-ES_tradnl"/>
              </w:rPr>
              <w:t>-</w:t>
            </w:r>
          </w:p>
        </w:tc>
      </w:tr>
    </w:tbl>
    <w:p w14:paraId="1C217CB4" w14:textId="77777777" w:rsidR="00B33683" w:rsidRPr="00E100D3" w:rsidRDefault="00CC6381" w:rsidP="001E3262">
      <w:pPr>
        <w:pStyle w:val="00subttulo"/>
        <w:rPr>
          <w:lang w:val="es-ES_tradnl"/>
        </w:rPr>
      </w:pPr>
      <w:r w:rsidRPr="00E100D3">
        <w:rPr>
          <w:lang w:val="es-ES_tradnl"/>
        </w:rPr>
        <w:t>3.2 Figuras</w:t>
      </w:r>
    </w:p>
    <w:p w14:paraId="4BB9B652" w14:textId="77777777" w:rsidR="001E3262" w:rsidRPr="00E100D3" w:rsidRDefault="00721E19" w:rsidP="00CC6381">
      <w:pPr>
        <w:pStyle w:val="00textosinentrada"/>
        <w:rPr>
          <w:lang w:val="es-ES_tradnl"/>
        </w:rPr>
      </w:pPr>
      <w:r w:rsidRPr="00E100D3">
        <w:rPr>
          <w:lang w:val="es-ES_tradnl"/>
        </w:rPr>
        <w:t xml:space="preserve">Las figuras son presentadas en la revista Matéria con el título en negrita/bold y la leyenda debe posicionarse después de la figura, </w:t>
      </w:r>
      <w:r w:rsidR="00726326" w:rsidRPr="00E100D3">
        <w:rPr>
          <w:lang w:val="es-ES_tradnl"/>
        </w:rPr>
        <w:t>como se presenta en la Figura 1</w:t>
      </w:r>
      <w:r w:rsidRPr="00E100D3">
        <w:rPr>
          <w:lang w:val="es-ES_tradnl"/>
        </w:rPr>
        <w:t>.</w:t>
      </w:r>
      <w:r w:rsidR="00CC6381" w:rsidRPr="00E100D3">
        <w:rPr>
          <w:lang w:val="es-ES_tradnl"/>
        </w:rPr>
        <w:t xml:space="preserve"> </w:t>
      </w:r>
    </w:p>
    <w:p w14:paraId="2E9432B8" w14:textId="34EEE3B0" w:rsidR="009858F1" w:rsidRPr="00E100D3" w:rsidRDefault="00062B1D" w:rsidP="00CC6381">
      <w:pPr>
        <w:pStyle w:val="04figura"/>
        <w:rPr>
          <w:lang w:val="es-ES_tradnl"/>
        </w:rPr>
      </w:pPr>
      <w:commentRangeStart w:id="9"/>
      <w:r w:rsidRPr="00E100D3">
        <w:rPr>
          <w:noProof/>
          <w:lang w:val="es-ES_tradnl"/>
        </w:rPr>
        <w:drawing>
          <wp:inline distT="0" distB="0" distL="0" distR="0" wp14:anchorId="4257B209" wp14:editId="7CCF39F2">
            <wp:extent cx="2863850" cy="488950"/>
            <wp:effectExtent l="0" t="0" r="0" b="0"/>
            <wp:docPr id="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9"/>
      <w:r w:rsidR="00102955" w:rsidRPr="00E100D3">
        <w:rPr>
          <w:rStyle w:val="Refdecomentrio"/>
          <w:sz w:val="20"/>
          <w:szCs w:val="20"/>
          <w:lang w:val="es-ES_tradnl"/>
        </w:rPr>
        <w:commentReference w:id="9"/>
      </w:r>
    </w:p>
    <w:p w14:paraId="066A88E6" w14:textId="77777777" w:rsidR="001E3262" w:rsidRPr="00E100D3" w:rsidRDefault="00CF0D10" w:rsidP="002D1C09">
      <w:pPr>
        <w:pStyle w:val="04figuraleyenda"/>
        <w:rPr>
          <w:lang w:val="es-ES_tradnl"/>
        </w:rPr>
      </w:pPr>
      <w:commentRangeStart w:id="10"/>
      <w:r w:rsidRPr="00E100D3">
        <w:rPr>
          <w:b/>
          <w:lang w:val="es-ES_tradnl"/>
        </w:rPr>
        <w:t xml:space="preserve">Figura </w:t>
      </w:r>
      <w:r w:rsidR="00314DCE" w:rsidRPr="00E100D3">
        <w:rPr>
          <w:b/>
          <w:lang w:val="es-ES_tradnl"/>
        </w:rPr>
        <w:t>1</w:t>
      </w:r>
      <w:r w:rsidR="000E0F72" w:rsidRPr="00E100D3">
        <w:rPr>
          <w:b/>
          <w:lang w:val="es-ES_tradnl"/>
        </w:rPr>
        <w:t>:</w:t>
      </w:r>
      <w:r w:rsidR="000E0F72" w:rsidRPr="00E100D3">
        <w:rPr>
          <w:lang w:val="es-ES_tradnl"/>
        </w:rPr>
        <w:t xml:space="preserve"> </w:t>
      </w:r>
      <w:r w:rsidR="00CC6381" w:rsidRPr="00E100D3">
        <w:rPr>
          <w:lang w:val="es-ES_tradnl"/>
        </w:rPr>
        <w:t>Logo</w:t>
      </w:r>
      <w:r w:rsidR="00E100D3" w:rsidRPr="00E100D3">
        <w:rPr>
          <w:lang w:val="es-ES_tradnl"/>
        </w:rPr>
        <w:t xml:space="preserve"> </w:t>
      </w:r>
      <w:r w:rsidR="00726326" w:rsidRPr="00E100D3">
        <w:rPr>
          <w:lang w:val="es-ES_tradnl"/>
        </w:rPr>
        <w:t>marca</w:t>
      </w:r>
      <w:r w:rsidR="00CC6381" w:rsidRPr="00E100D3">
        <w:rPr>
          <w:lang w:val="es-ES_tradnl"/>
        </w:rPr>
        <w:t xml:space="preserve"> d</w:t>
      </w:r>
      <w:r w:rsidR="00726326" w:rsidRPr="00E100D3">
        <w:rPr>
          <w:lang w:val="es-ES_tradnl"/>
        </w:rPr>
        <w:t>e l</w:t>
      </w:r>
      <w:r w:rsidR="00CC6381" w:rsidRPr="00E100D3">
        <w:rPr>
          <w:lang w:val="es-ES_tradnl"/>
        </w:rPr>
        <w:t xml:space="preserve">a </w:t>
      </w:r>
      <w:r w:rsidR="00860906">
        <w:rPr>
          <w:lang w:val="es-ES_tradnl"/>
        </w:rPr>
        <w:t>r</w:t>
      </w:r>
      <w:r w:rsidR="00CC6381" w:rsidRPr="00E100D3">
        <w:rPr>
          <w:lang w:val="es-ES_tradnl"/>
        </w:rPr>
        <w:t>evista</w:t>
      </w:r>
      <w:commentRangeEnd w:id="10"/>
      <w:r w:rsidR="007A4E6F" w:rsidRPr="00E100D3">
        <w:rPr>
          <w:rStyle w:val="Refdecomentrio"/>
          <w:szCs w:val="20"/>
          <w:lang w:val="es-ES_tradnl"/>
        </w:rPr>
        <w:commentReference w:id="10"/>
      </w:r>
      <w:r w:rsidR="00F854E7" w:rsidRPr="00E100D3">
        <w:rPr>
          <w:lang w:val="es-ES_tradnl"/>
        </w:rPr>
        <w:t>.</w:t>
      </w:r>
    </w:p>
    <w:p w14:paraId="4012A10B" w14:textId="77777777" w:rsidR="0015646E" w:rsidRPr="00E100D3" w:rsidRDefault="0015646E" w:rsidP="00CC6381">
      <w:pPr>
        <w:pStyle w:val="00textoconentrada"/>
        <w:rPr>
          <w:lang w:val="es-ES_tradnl"/>
        </w:rPr>
      </w:pPr>
    </w:p>
    <w:p w14:paraId="25B8F365" w14:textId="77777777" w:rsidR="00AF1082" w:rsidRPr="00E100D3" w:rsidRDefault="00AF1082" w:rsidP="00AF1082">
      <w:pPr>
        <w:pStyle w:val="00textosinentrada"/>
        <w:rPr>
          <w:lang w:val="es-ES_tradnl"/>
        </w:rPr>
      </w:pPr>
    </w:p>
    <w:p w14:paraId="435E3FB6" w14:textId="77777777" w:rsidR="00CC6381" w:rsidRPr="00E100D3" w:rsidRDefault="00587D1F" w:rsidP="00CC6381">
      <w:pPr>
        <w:pStyle w:val="00textoconentrada"/>
        <w:rPr>
          <w:lang w:val="es-ES_tradnl"/>
        </w:rPr>
      </w:pPr>
      <w:r w:rsidRPr="00E100D3">
        <w:rPr>
          <w:lang w:val="es-ES_tradnl"/>
        </w:rPr>
        <w:t>Para garantizar una buena legibilidad, las figuras generas como imágenes deben ser guardadas en fo</w:t>
      </w:r>
      <w:r w:rsidRPr="00E100D3">
        <w:rPr>
          <w:lang w:val="es-ES_tradnl"/>
        </w:rPr>
        <w:t>r</w:t>
      </w:r>
      <w:r w:rsidRPr="00E100D3">
        <w:rPr>
          <w:lang w:val="es-ES_tradnl"/>
        </w:rPr>
        <w:lastRenderedPageBreak/>
        <w:t>mato jpg., con una resolución mínima de 300 dpi, tamaño mínimo de 1024 píxeles en el lado más largo. Los originales deben ser enviados como adjuntos a los archivos de los artículos para que se pueda hacer los pos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bles ajustes.</w:t>
      </w:r>
    </w:p>
    <w:p w14:paraId="11BEF0AD" w14:textId="77777777" w:rsidR="008E7F0B" w:rsidRPr="00E100D3" w:rsidRDefault="0036297B" w:rsidP="0015646E">
      <w:pPr>
        <w:pStyle w:val="00textoconentrada"/>
        <w:rPr>
          <w:lang w:val="es-ES_tradnl"/>
        </w:rPr>
      </w:pPr>
      <w:r w:rsidRPr="00E100D3">
        <w:rPr>
          <w:lang w:val="es-ES_tradnl"/>
        </w:rPr>
        <w:t>La figura debe estar situada y dimensionada en el cuerpo del artículo.</w:t>
      </w:r>
    </w:p>
    <w:p w14:paraId="6523E23B" w14:textId="77777777" w:rsidR="000E0F72" w:rsidRPr="00E100D3" w:rsidRDefault="00CC6381" w:rsidP="000E0F72">
      <w:pPr>
        <w:pStyle w:val="00ttulo"/>
        <w:rPr>
          <w:lang w:val="es-ES_tradnl"/>
        </w:rPr>
      </w:pPr>
      <w:r w:rsidRPr="00E100D3">
        <w:rPr>
          <w:lang w:val="es-ES_tradnl"/>
        </w:rPr>
        <w:t>discu</w:t>
      </w:r>
      <w:r w:rsidR="00E7491D" w:rsidRPr="00E100D3">
        <w:rPr>
          <w:lang w:val="es-ES_tradnl"/>
        </w:rPr>
        <w:t>sión</w:t>
      </w:r>
    </w:p>
    <w:p w14:paraId="2CAAD2EB" w14:textId="77777777" w:rsidR="00CC6381" w:rsidRPr="00E100D3" w:rsidRDefault="00E7491D" w:rsidP="00CC6381">
      <w:pPr>
        <w:pStyle w:val="00textosinentrada"/>
        <w:rPr>
          <w:lang w:val="es-ES_tradnl"/>
        </w:rPr>
      </w:pPr>
      <w:r w:rsidRPr="00E100D3">
        <w:rPr>
          <w:lang w:val="es-ES_tradnl"/>
        </w:rPr>
        <w:t>Esta es la sección adecuada del artículo para adicionar el contenido científico, a través del análisis de los r</w:t>
      </w:r>
      <w:r w:rsidRPr="00E100D3">
        <w:rPr>
          <w:lang w:val="es-ES_tradnl"/>
        </w:rPr>
        <w:t>e</w:t>
      </w:r>
      <w:r w:rsidRPr="00E100D3">
        <w:rPr>
          <w:lang w:val="es-ES_tradnl"/>
        </w:rPr>
        <w:t>sultados presentados con el debido soporte de la literatura y el modelado y simulación de comportamientos y cond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ciones específicas.</w:t>
      </w:r>
    </w:p>
    <w:p w14:paraId="306A40E9" w14:textId="77777777" w:rsidR="00CC6381" w:rsidRPr="00E100D3" w:rsidRDefault="005262C0" w:rsidP="00CC6381">
      <w:pPr>
        <w:pStyle w:val="00subttulo"/>
        <w:rPr>
          <w:lang w:val="es-ES_tradnl"/>
        </w:rPr>
      </w:pPr>
      <w:r w:rsidRPr="00E100D3">
        <w:rPr>
          <w:lang w:val="es-ES_tradnl"/>
        </w:rPr>
        <w:t>4.1</w:t>
      </w:r>
      <w:r w:rsidR="00CC6381" w:rsidRPr="00E100D3">
        <w:rPr>
          <w:lang w:val="es-ES_tradnl"/>
        </w:rPr>
        <w:t xml:space="preserve"> E</w:t>
      </w:r>
      <w:r w:rsidR="00BF3734" w:rsidRPr="00E100D3">
        <w:rPr>
          <w:lang w:val="es-ES_tradnl"/>
        </w:rPr>
        <w:t>cuación</w:t>
      </w:r>
    </w:p>
    <w:p w14:paraId="774905AE" w14:textId="77777777" w:rsidR="00CC6381" w:rsidRPr="00E100D3" w:rsidRDefault="00BF3734" w:rsidP="00CC6381">
      <w:pPr>
        <w:pStyle w:val="00textosinentrada"/>
        <w:rPr>
          <w:lang w:val="es-ES_tradnl"/>
        </w:rPr>
      </w:pPr>
      <w:r w:rsidRPr="00E100D3">
        <w:rPr>
          <w:lang w:val="es-ES_tradnl"/>
        </w:rPr>
        <w:t>Este estilo es utilizado para alinear el objeto MS Equation y su numeración. Su estilo está basado en el estilo “Texto”, con la dif</w:t>
      </w:r>
      <w:r w:rsidRPr="00E100D3">
        <w:rPr>
          <w:lang w:val="es-ES_tradnl"/>
        </w:rPr>
        <w:t>e</w:t>
      </w:r>
      <w:r w:rsidRPr="00E100D3">
        <w:rPr>
          <w:lang w:val="es-ES_tradnl"/>
        </w:rPr>
        <w:t xml:space="preserve">rencia que presenta una tabulación doble: la primera para el objeto MS Equation, ajustada para el margen izquierdo, y la segunda para la numeración de la ecuación, ajustada para el margen derecho. La tabulación </w:t>
      </w:r>
      <w:r w:rsidR="00A46FC9" w:rsidRPr="00E100D3">
        <w:rPr>
          <w:lang w:val="es-ES_tradnl"/>
        </w:rPr>
        <w:t>se hace</w:t>
      </w:r>
      <w:r w:rsidRPr="00E100D3">
        <w:rPr>
          <w:lang w:val="es-ES_tradnl"/>
        </w:rPr>
        <w:t xml:space="preserve"> por medio de una tabla sin bordes ni rellenados. El espacio entre líneas es simple; el espacio antes y después es de 12pt. Es posible introducir espacio entre párrafos del mismo estilo. Cada párr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fo subsiguiente posee el mismo est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lo.</w:t>
      </w:r>
    </w:p>
    <w:p w14:paraId="476BD8A6" w14:textId="77777777" w:rsidR="00CC6381" w:rsidRPr="00E100D3" w:rsidRDefault="00683091" w:rsidP="00CC6381">
      <w:pPr>
        <w:pStyle w:val="00textoconentrada"/>
        <w:rPr>
          <w:lang w:val="es-ES_tradnl"/>
        </w:rPr>
      </w:pPr>
      <w:r w:rsidRPr="00E100D3">
        <w:rPr>
          <w:lang w:val="es-ES_tradnl"/>
        </w:rPr>
        <w:t xml:space="preserve">Toda ecuación debe insertarse como figura alineada a la izquierda con </w:t>
      </w:r>
      <w:r w:rsidR="007C500E" w:rsidRPr="00E100D3">
        <w:rPr>
          <w:lang w:val="es-ES_tradnl"/>
        </w:rPr>
        <w:t>sangría</w:t>
      </w:r>
      <w:r w:rsidRPr="00E100D3">
        <w:rPr>
          <w:lang w:val="es-ES_tradnl"/>
        </w:rPr>
        <w:t xml:space="preserve"> de 10mm. La numer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ción de la ecuación debe estar alinead</w:t>
      </w:r>
      <w:r w:rsidR="007C500E" w:rsidRPr="00E100D3">
        <w:rPr>
          <w:lang w:val="es-ES_tradnl"/>
        </w:rPr>
        <w:t>a</w:t>
      </w:r>
      <w:r w:rsidRPr="00E100D3">
        <w:rPr>
          <w:lang w:val="es-ES_tradnl"/>
        </w:rPr>
        <w:t xml:space="preserve"> a la derecha </w:t>
      </w:r>
      <w:r w:rsidR="007C500E" w:rsidRPr="00E100D3">
        <w:rPr>
          <w:lang w:val="es-ES_tradnl"/>
        </w:rPr>
        <w:t>tabulada</w:t>
      </w:r>
      <w:r w:rsidRPr="00E100D3">
        <w:rPr>
          <w:lang w:val="es-ES_tradnl"/>
        </w:rPr>
        <w:t xml:space="preserve"> en la misma línea de la ecuación, como se muestra en el ejemplo siguiente.</w:t>
      </w:r>
    </w:p>
    <w:p w14:paraId="0F633CA3" w14:textId="77777777" w:rsidR="00CC6381" w:rsidRPr="00E100D3" w:rsidRDefault="007606A7" w:rsidP="00E60B05">
      <w:pPr>
        <w:pStyle w:val="08ecuacin"/>
        <w:rPr>
          <w:lang w:val="es-ES_tradnl"/>
        </w:rPr>
      </w:pPr>
      <w:r w:rsidRPr="00E100D3">
        <w:rPr>
          <w:position w:val="-10"/>
          <w:lang w:val="es-ES_tradnl"/>
        </w:rPr>
        <w:object w:dxaOrig="900" w:dyaOrig="280" w14:anchorId="3955E3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pt;height:14pt" o:ole="">
            <v:imagedata r:id="rId12" o:title=""/>
          </v:shape>
          <o:OLEObject Type="Embed" ProgID="Equation.DSMT4" ShapeID="_x0000_i1026" DrawAspect="Content" ObjectID="_1829908391" r:id="rId13"/>
        </w:object>
      </w:r>
      <w:r w:rsidRPr="00E100D3">
        <w:rPr>
          <w:lang w:val="es-ES_tradnl"/>
        </w:rPr>
        <w:tab/>
      </w:r>
      <w:commentRangeStart w:id="11"/>
      <w:r w:rsidRPr="00E100D3">
        <w:rPr>
          <w:lang w:val="es-ES_tradnl"/>
        </w:rPr>
        <w:t>(1)</w:t>
      </w:r>
      <w:commentRangeEnd w:id="11"/>
      <w:r w:rsidR="009F2C13" w:rsidRPr="00E100D3">
        <w:rPr>
          <w:rStyle w:val="Refdecomentrio"/>
          <w:sz w:val="20"/>
          <w:szCs w:val="20"/>
          <w:lang w:val="es-ES_tradnl"/>
        </w:rPr>
        <w:commentReference w:id="11"/>
      </w:r>
    </w:p>
    <w:p w14:paraId="6D19F501" w14:textId="77777777" w:rsidR="00CC6381" w:rsidRPr="00E100D3" w:rsidRDefault="00053AC1" w:rsidP="00CC6381">
      <w:pPr>
        <w:pStyle w:val="00textoconentrada"/>
        <w:rPr>
          <w:lang w:val="es-ES_tradnl"/>
        </w:rPr>
      </w:pPr>
      <w:r w:rsidRPr="00E100D3">
        <w:rPr>
          <w:lang w:val="es-ES_tradnl"/>
        </w:rPr>
        <w:t>Para insertar dos ecuaciones seguidas se puede copiar la línea anterior y pegar en la próxima línea, el estilo se aplica automát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 xml:space="preserve">camente. </w:t>
      </w:r>
      <w:r w:rsidR="00A13F78" w:rsidRPr="00E100D3">
        <w:rPr>
          <w:lang w:val="es-ES_tradnl"/>
        </w:rPr>
        <w:t>Todas las ecuaciones deben ser numeradas secuencialmente.</w:t>
      </w:r>
    </w:p>
    <w:p w14:paraId="17D9259F" w14:textId="77777777" w:rsidR="000E0F72" w:rsidRPr="00E100D3" w:rsidRDefault="00CC6381" w:rsidP="000E0F72">
      <w:pPr>
        <w:pStyle w:val="00ttulo"/>
        <w:rPr>
          <w:lang w:val="es-ES_tradnl"/>
        </w:rPr>
      </w:pPr>
      <w:r w:rsidRPr="00E100D3">
        <w:rPr>
          <w:lang w:val="es-ES_tradnl"/>
        </w:rPr>
        <w:t>conclus</w:t>
      </w:r>
      <w:r w:rsidR="00714103" w:rsidRPr="00E100D3">
        <w:rPr>
          <w:lang w:val="es-ES_tradnl"/>
        </w:rPr>
        <w:t>IONE</w:t>
      </w:r>
      <w:r w:rsidRPr="00E100D3">
        <w:rPr>
          <w:lang w:val="es-ES_tradnl"/>
        </w:rPr>
        <w:t>s</w:t>
      </w:r>
    </w:p>
    <w:p w14:paraId="0084FACA" w14:textId="77777777" w:rsidR="00CC6381" w:rsidRPr="00E100D3" w:rsidRDefault="00714103" w:rsidP="00CC6381">
      <w:pPr>
        <w:pStyle w:val="00textosinentrada"/>
        <w:rPr>
          <w:lang w:val="es-ES_tradnl"/>
        </w:rPr>
      </w:pPr>
      <w:r w:rsidRPr="00E100D3">
        <w:rPr>
          <w:lang w:val="es-ES_tradnl"/>
        </w:rPr>
        <w:t>Las conclusiones deben ser concisas y representar los aspectos más impo</w:t>
      </w:r>
      <w:r w:rsidRPr="00E100D3">
        <w:rPr>
          <w:lang w:val="es-ES_tradnl"/>
        </w:rPr>
        <w:t>r</w:t>
      </w:r>
      <w:r w:rsidRPr="00E100D3">
        <w:rPr>
          <w:lang w:val="es-ES_tradnl"/>
        </w:rPr>
        <w:t>tantes encontrados en el desarrollo del trabajo reportado. Deben intentar destacar los avances científicos y/o tecnológicos y/o teóricos efectiv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mente realizados</w:t>
      </w:r>
    </w:p>
    <w:p w14:paraId="0895C970" w14:textId="77777777" w:rsidR="00CC6381" w:rsidRPr="00E100D3" w:rsidRDefault="00CC6381" w:rsidP="00CC6381">
      <w:pPr>
        <w:pStyle w:val="00ttulo"/>
        <w:rPr>
          <w:lang w:val="es-ES_tradnl"/>
        </w:rPr>
      </w:pPr>
      <w:r w:rsidRPr="00E100D3">
        <w:rPr>
          <w:lang w:val="es-ES_tradnl"/>
        </w:rPr>
        <w:t>agradecim</w:t>
      </w:r>
      <w:r w:rsidR="00714103" w:rsidRPr="00E100D3">
        <w:rPr>
          <w:lang w:val="es-ES_tradnl"/>
        </w:rPr>
        <w:t>I</w:t>
      </w:r>
      <w:r w:rsidRPr="00E100D3">
        <w:rPr>
          <w:lang w:val="es-ES_tradnl"/>
        </w:rPr>
        <w:t>entos</w:t>
      </w:r>
    </w:p>
    <w:p w14:paraId="755D8E0D" w14:textId="77777777" w:rsidR="00CC6381" w:rsidRPr="00E100D3" w:rsidRDefault="00714103" w:rsidP="00CC6381">
      <w:pPr>
        <w:pStyle w:val="00textosinentrada"/>
        <w:rPr>
          <w:lang w:val="es-ES_tradnl"/>
        </w:rPr>
      </w:pPr>
      <w:r w:rsidRPr="00E100D3">
        <w:rPr>
          <w:lang w:val="es-ES_tradnl"/>
        </w:rPr>
        <w:t>En esta sección se ponen los créditos a los apoyos recibidos en el trabajo</w:t>
      </w:r>
    </w:p>
    <w:p w14:paraId="211F6F30" w14:textId="77777777" w:rsidR="000E0F72" w:rsidRPr="00E100D3" w:rsidRDefault="000E0F72" w:rsidP="000E0F72">
      <w:pPr>
        <w:pStyle w:val="00ttulo"/>
        <w:rPr>
          <w:lang w:val="es-ES_tradnl"/>
        </w:rPr>
      </w:pPr>
      <w:r w:rsidRPr="00E100D3">
        <w:rPr>
          <w:lang w:val="es-ES_tradnl"/>
        </w:rPr>
        <w:t>Bibliograf</w:t>
      </w:r>
      <w:r w:rsidR="00714103" w:rsidRPr="00E100D3">
        <w:rPr>
          <w:lang w:val="es-ES_tradnl"/>
        </w:rPr>
        <w:t>Í</w:t>
      </w:r>
      <w:r w:rsidRPr="00E100D3">
        <w:rPr>
          <w:lang w:val="es-ES_tradnl"/>
        </w:rPr>
        <w:t>a</w:t>
      </w:r>
    </w:p>
    <w:p w14:paraId="4DF95A3B" w14:textId="77777777" w:rsidR="00CC6381" w:rsidRPr="00E100D3" w:rsidRDefault="00DB4107" w:rsidP="00CC6381">
      <w:pPr>
        <w:pStyle w:val="00textosinentrada"/>
        <w:rPr>
          <w:lang w:val="es-ES_tradnl"/>
        </w:rPr>
      </w:pPr>
      <w:r w:rsidRPr="00E100D3">
        <w:rPr>
          <w:lang w:val="es-ES_tradnl"/>
        </w:rPr>
        <w:t xml:space="preserve">La </w:t>
      </w:r>
      <w:r w:rsidR="00860906">
        <w:rPr>
          <w:lang w:val="es-ES_tradnl"/>
        </w:rPr>
        <w:t>revista</w:t>
      </w:r>
      <w:r w:rsidRPr="00E100D3">
        <w:rPr>
          <w:lang w:val="es-ES_tradnl"/>
        </w:rPr>
        <w:t xml:space="preserve"> Matéria utiliza referencias numeradas: las citas de los trabajos deben ser indicadas en el texto por los apellidos de los autores</w:t>
      </w:r>
      <w:r w:rsidR="005F2203" w:rsidRPr="00E100D3">
        <w:rPr>
          <w:lang w:val="es-ES_tradnl"/>
        </w:rPr>
        <w:t>, en mayúsculas,</w:t>
      </w:r>
      <w:r w:rsidRPr="00E100D3">
        <w:rPr>
          <w:lang w:val="es-ES_tradnl"/>
        </w:rPr>
        <w:t xml:space="preserve"> seguido</w:t>
      </w:r>
      <w:r w:rsidR="005F2203" w:rsidRPr="00E100D3">
        <w:rPr>
          <w:lang w:val="es-ES_tradnl"/>
        </w:rPr>
        <w:t>s</w:t>
      </w:r>
      <w:r w:rsidRPr="00E100D3">
        <w:rPr>
          <w:lang w:val="es-ES_tradnl"/>
        </w:rPr>
        <w:t xml:space="preserve"> por el número de la referencia entre corchetes, cuando</w:t>
      </w:r>
      <w:r w:rsidR="005F2203" w:rsidRPr="00E100D3">
        <w:rPr>
          <w:lang w:val="es-ES_tradnl"/>
        </w:rPr>
        <w:t xml:space="preserve"> </w:t>
      </w:r>
      <w:r w:rsidRPr="00E100D3">
        <w:rPr>
          <w:lang w:val="es-ES_tradnl"/>
        </w:rPr>
        <w:t xml:space="preserve">los apellidos formen parte de la frase. </w:t>
      </w:r>
      <w:r w:rsidR="005F2203" w:rsidRPr="00E100D3">
        <w:rPr>
          <w:lang w:val="es-ES_tradnl"/>
        </w:rPr>
        <w:t>De lo</w:t>
      </w:r>
      <w:r w:rsidRPr="00E100D3">
        <w:rPr>
          <w:lang w:val="es-ES_tradnl"/>
        </w:rPr>
        <w:t xml:space="preserve"> contrario, apenas por el número entre co</w:t>
      </w:r>
      <w:r w:rsidRPr="00E100D3">
        <w:rPr>
          <w:lang w:val="es-ES_tradnl"/>
        </w:rPr>
        <w:t>r</w:t>
      </w:r>
      <w:r w:rsidRPr="00E100D3">
        <w:rPr>
          <w:lang w:val="es-ES_tradnl"/>
        </w:rPr>
        <w:t>chetes. Ejemplos:</w:t>
      </w:r>
    </w:p>
    <w:p w14:paraId="72076272" w14:textId="77777777" w:rsidR="00DF063E" w:rsidRPr="00E100D3" w:rsidRDefault="005F2203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>Para artículo con autor único:</w:t>
      </w:r>
    </w:p>
    <w:p w14:paraId="2058A787" w14:textId="77777777" w:rsidR="00CC6381" w:rsidRPr="00E100D3" w:rsidRDefault="00CC6381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 “... IESAN [2] </w:t>
      </w:r>
      <w:r w:rsidR="00DC4A62" w:rsidRPr="00E100D3">
        <w:rPr>
          <w:lang w:val="es-ES_tradnl"/>
        </w:rPr>
        <w:t>mostr</w:t>
      </w:r>
      <w:r w:rsidR="005F2203" w:rsidRPr="00E100D3">
        <w:rPr>
          <w:lang w:val="es-ES_tradnl"/>
        </w:rPr>
        <w:t>ó</w:t>
      </w:r>
      <w:r w:rsidRPr="00E100D3">
        <w:rPr>
          <w:lang w:val="es-ES_tradnl"/>
        </w:rPr>
        <w:t xml:space="preserve"> qu</w:t>
      </w:r>
      <w:r w:rsidR="005F2203" w:rsidRPr="00E100D3">
        <w:rPr>
          <w:lang w:val="es-ES_tradnl"/>
        </w:rPr>
        <w:t>e</w:t>
      </w:r>
      <w:r w:rsidRPr="00E100D3">
        <w:rPr>
          <w:lang w:val="es-ES_tradnl"/>
        </w:rPr>
        <w:t xml:space="preserve"> ...” o “... f</w:t>
      </w:r>
      <w:r w:rsidR="00C84BD4" w:rsidRPr="00E100D3">
        <w:rPr>
          <w:lang w:val="es-ES_tradnl"/>
        </w:rPr>
        <w:t>ue</w:t>
      </w:r>
      <w:r w:rsidRPr="00E100D3">
        <w:rPr>
          <w:lang w:val="es-ES_tradnl"/>
        </w:rPr>
        <w:t xml:space="preserve"> mostrado [2] que...”</w:t>
      </w:r>
    </w:p>
    <w:p w14:paraId="041FA01E" w14:textId="77777777" w:rsidR="00DF063E" w:rsidRPr="00E100D3" w:rsidRDefault="00CC6381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>Para art</w:t>
      </w:r>
      <w:r w:rsidR="00C84BD4" w:rsidRPr="00E100D3">
        <w:rPr>
          <w:lang w:val="es-ES_tradnl"/>
        </w:rPr>
        <w:t>ículo</w:t>
      </w:r>
      <w:r w:rsidRPr="00E100D3">
        <w:rPr>
          <w:lang w:val="es-ES_tradnl"/>
        </w:rPr>
        <w:t xml:space="preserve"> co</w:t>
      </w:r>
      <w:r w:rsidR="00C84BD4" w:rsidRPr="00E100D3">
        <w:rPr>
          <w:lang w:val="es-ES_tradnl"/>
        </w:rPr>
        <w:t>n</w:t>
      </w:r>
      <w:r w:rsidRPr="00E100D3">
        <w:rPr>
          <w:lang w:val="es-ES_tradnl"/>
        </w:rPr>
        <w:t xml:space="preserve"> dos autores: </w:t>
      </w:r>
    </w:p>
    <w:p w14:paraId="4C4E499B" w14:textId="77777777" w:rsidR="00CC6381" w:rsidRPr="00E100D3" w:rsidRDefault="00CC6381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“...IESAN </w:t>
      </w:r>
      <w:r w:rsidR="00C84BD4" w:rsidRPr="00E100D3">
        <w:rPr>
          <w:lang w:val="es-ES_tradnl"/>
        </w:rPr>
        <w:t>y</w:t>
      </w:r>
      <w:r w:rsidRPr="00E100D3">
        <w:rPr>
          <w:lang w:val="es-ES_tradnl"/>
        </w:rPr>
        <w:t xml:space="preserve"> ABRAHAM [1] encontrar</w:t>
      </w:r>
      <w:r w:rsidR="00C84BD4" w:rsidRPr="00E100D3">
        <w:rPr>
          <w:lang w:val="es-ES_tradnl"/>
        </w:rPr>
        <w:t>on</w:t>
      </w:r>
      <w:r w:rsidRPr="00E100D3">
        <w:rPr>
          <w:lang w:val="es-ES_tradnl"/>
        </w:rPr>
        <w:t xml:space="preserve"> que ...” o “... f</w:t>
      </w:r>
      <w:r w:rsidR="00C84BD4" w:rsidRPr="00E100D3">
        <w:rPr>
          <w:lang w:val="es-ES_tradnl"/>
        </w:rPr>
        <w:t>ue</w:t>
      </w:r>
      <w:r w:rsidRPr="00E100D3">
        <w:rPr>
          <w:lang w:val="es-ES_tradnl"/>
        </w:rPr>
        <w:t xml:space="preserve"> encontr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do [1] ...”</w:t>
      </w:r>
    </w:p>
    <w:p w14:paraId="726AADAD" w14:textId="77777777" w:rsidR="00DF063E" w:rsidRPr="00E100D3" w:rsidRDefault="00CC6381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>Para art</w:t>
      </w:r>
      <w:r w:rsidR="00C84BD4" w:rsidRPr="00E100D3">
        <w:rPr>
          <w:lang w:val="es-ES_tradnl"/>
        </w:rPr>
        <w:t>ículo</w:t>
      </w:r>
      <w:r w:rsidRPr="00E100D3">
        <w:rPr>
          <w:lang w:val="es-ES_tradnl"/>
        </w:rPr>
        <w:t xml:space="preserve"> co</w:t>
      </w:r>
      <w:r w:rsidR="00C84BD4" w:rsidRPr="00E100D3">
        <w:rPr>
          <w:lang w:val="es-ES_tradnl"/>
        </w:rPr>
        <w:t>n</w:t>
      </w:r>
      <w:r w:rsidRPr="00E100D3">
        <w:rPr>
          <w:lang w:val="es-ES_tradnl"/>
        </w:rPr>
        <w:t xml:space="preserve"> m</w:t>
      </w:r>
      <w:r w:rsidR="00C84BD4" w:rsidRPr="00E100D3">
        <w:rPr>
          <w:lang w:val="es-ES_tradnl"/>
        </w:rPr>
        <w:t>á</w:t>
      </w:r>
      <w:r w:rsidRPr="00E100D3">
        <w:rPr>
          <w:lang w:val="es-ES_tradnl"/>
        </w:rPr>
        <w:t xml:space="preserve">s de dos autores: </w:t>
      </w:r>
    </w:p>
    <w:p w14:paraId="0195B50C" w14:textId="77777777" w:rsidR="00CC6381" w:rsidRPr="00E100D3" w:rsidRDefault="00CC6381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ABRAHAM </w:t>
      </w:r>
      <w:r w:rsidRPr="00E100D3">
        <w:rPr>
          <w:i/>
          <w:iCs/>
          <w:lang w:val="es-ES_tradnl"/>
        </w:rPr>
        <w:t xml:space="preserve">et al. </w:t>
      </w:r>
      <w:r w:rsidRPr="00E100D3">
        <w:rPr>
          <w:lang w:val="es-ES_tradnl"/>
        </w:rPr>
        <w:t>[1] calcular</w:t>
      </w:r>
      <w:r w:rsidR="00C84BD4" w:rsidRPr="00E100D3">
        <w:rPr>
          <w:lang w:val="es-ES_tradnl"/>
        </w:rPr>
        <w:t>on</w:t>
      </w:r>
      <w:r w:rsidRPr="00E100D3">
        <w:rPr>
          <w:lang w:val="es-ES_tradnl"/>
        </w:rPr>
        <w:t xml:space="preserve"> ...”  o “... f</w:t>
      </w:r>
      <w:r w:rsidR="00C84BD4" w:rsidRPr="00E100D3">
        <w:rPr>
          <w:lang w:val="es-ES_tradnl"/>
        </w:rPr>
        <w:t>ue</w:t>
      </w:r>
      <w:r w:rsidRPr="00E100D3">
        <w:rPr>
          <w:lang w:val="es-ES_tradnl"/>
        </w:rPr>
        <w:t xml:space="preserve"> calculado [1] ...”</w:t>
      </w:r>
    </w:p>
    <w:p w14:paraId="674F2FC0" w14:textId="77777777" w:rsidR="006851D6" w:rsidRPr="00E100D3" w:rsidRDefault="00CC6381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Para </w:t>
      </w:r>
      <w:r w:rsidR="00C84BD4" w:rsidRPr="00E100D3">
        <w:rPr>
          <w:lang w:val="es-ES_tradnl"/>
        </w:rPr>
        <w:t xml:space="preserve">un </w:t>
      </w:r>
      <w:r w:rsidRPr="00E100D3">
        <w:rPr>
          <w:lang w:val="es-ES_tradnl"/>
        </w:rPr>
        <w:t>tema relativo a m</w:t>
      </w:r>
      <w:r w:rsidR="00C84BD4" w:rsidRPr="00E100D3">
        <w:rPr>
          <w:lang w:val="es-ES_tradnl"/>
        </w:rPr>
        <w:t>á</w:t>
      </w:r>
      <w:r w:rsidRPr="00E100D3">
        <w:rPr>
          <w:lang w:val="es-ES_tradnl"/>
        </w:rPr>
        <w:t>s de u</w:t>
      </w:r>
      <w:r w:rsidR="00C84BD4" w:rsidRPr="00E100D3">
        <w:rPr>
          <w:lang w:val="es-ES_tradnl"/>
        </w:rPr>
        <w:t>n</w:t>
      </w:r>
      <w:r w:rsidRPr="00E100D3">
        <w:rPr>
          <w:lang w:val="es-ES_tradnl"/>
        </w:rPr>
        <w:t xml:space="preserve"> art</w:t>
      </w:r>
      <w:r w:rsidR="00C84BD4" w:rsidRPr="00E100D3">
        <w:rPr>
          <w:lang w:val="es-ES_tradnl"/>
        </w:rPr>
        <w:t>ícul</w:t>
      </w:r>
      <w:r w:rsidRPr="00E100D3">
        <w:rPr>
          <w:lang w:val="es-ES_tradnl"/>
        </w:rPr>
        <w:t>o</w:t>
      </w:r>
      <w:r w:rsidR="006851D6" w:rsidRPr="00E100D3">
        <w:rPr>
          <w:lang w:val="es-ES_tradnl"/>
        </w:rPr>
        <w:t>:</w:t>
      </w:r>
    </w:p>
    <w:p w14:paraId="63E7C0E6" w14:textId="77777777" w:rsidR="00CC6381" w:rsidRPr="00E100D3" w:rsidRDefault="00CC6381" w:rsidP="00DF063E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 “...</w:t>
      </w:r>
      <w:r w:rsidR="00C84BD4" w:rsidRPr="00E100D3">
        <w:rPr>
          <w:lang w:val="es-ES_tradnl"/>
        </w:rPr>
        <w:t>problema de radiación térmica fue tratado</w:t>
      </w:r>
      <w:r w:rsidRPr="00E100D3">
        <w:rPr>
          <w:lang w:val="es-ES_tradnl"/>
        </w:rPr>
        <w:t xml:space="preserve"> [8, 9] de ac</w:t>
      </w:r>
      <w:r w:rsidR="00C84BD4" w:rsidRPr="00E100D3">
        <w:rPr>
          <w:lang w:val="es-ES_tradnl"/>
        </w:rPr>
        <w:t>uer</w:t>
      </w:r>
      <w:r w:rsidRPr="00E100D3">
        <w:rPr>
          <w:lang w:val="es-ES_tradnl"/>
        </w:rPr>
        <w:t>do co</w:t>
      </w:r>
      <w:r w:rsidR="00C84BD4" w:rsidRPr="00E100D3">
        <w:rPr>
          <w:lang w:val="es-ES_tradnl"/>
        </w:rPr>
        <w:t>n</w:t>
      </w:r>
      <w:r w:rsidRPr="00E100D3">
        <w:rPr>
          <w:lang w:val="es-ES_tradnl"/>
        </w:rPr>
        <w:t xml:space="preserve"> ...”</w:t>
      </w:r>
    </w:p>
    <w:p w14:paraId="4CE02F4A" w14:textId="77777777" w:rsidR="006851D6" w:rsidRPr="00E100D3" w:rsidRDefault="006851D6" w:rsidP="00DF063E">
      <w:pPr>
        <w:pStyle w:val="07lista"/>
        <w:rPr>
          <w:lang w:val="es-ES_tradnl"/>
        </w:rPr>
      </w:pPr>
    </w:p>
    <w:p w14:paraId="4F830DC3" w14:textId="77777777" w:rsidR="00CC6381" w:rsidRPr="00E100D3" w:rsidRDefault="00FE6CC6" w:rsidP="005C7293">
      <w:pPr>
        <w:pStyle w:val="00textoconentrada"/>
        <w:rPr>
          <w:lang w:val="es-ES_tradnl"/>
        </w:rPr>
      </w:pPr>
      <w:r w:rsidRPr="00E100D3">
        <w:rPr>
          <w:lang w:val="es-ES_tradnl"/>
        </w:rPr>
        <w:t>La lista de referencias, al final del artículo, debe proveer el lector de las informaciones precisas para facilitar cualquier consulta.</w:t>
      </w:r>
      <w:r w:rsidR="001E369F" w:rsidRPr="00E100D3">
        <w:rPr>
          <w:lang w:val="es-ES_tradnl"/>
        </w:rPr>
        <w:t xml:space="preserve"> Esas informaciones </w:t>
      </w:r>
      <w:r w:rsidR="00E100D3" w:rsidRPr="00E100D3">
        <w:rPr>
          <w:lang w:val="es-ES_tradnl"/>
        </w:rPr>
        <w:t>deben</w:t>
      </w:r>
      <w:r w:rsidR="001E369F" w:rsidRPr="00E100D3">
        <w:rPr>
          <w:lang w:val="es-ES_tradnl"/>
        </w:rPr>
        <w:t xml:space="preserve"> estar separadas por comas y no punto y coma. Para citas en el cuerpo del texto, la expresión </w:t>
      </w:r>
      <w:r w:rsidR="001E369F" w:rsidRPr="00E100D3">
        <w:rPr>
          <w:i/>
          <w:lang w:val="es-ES_tradnl"/>
        </w:rPr>
        <w:t>et al.</w:t>
      </w:r>
      <w:r w:rsidR="001E369F" w:rsidRPr="00E100D3">
        <w:rPr>
          <w:lang w:val="es-ES_tradnl"/>
        </w:rPr>
        <w:t xml:space="preserve"> se utiliza para todos los artículos con más de dos autores.</w:t>
      </w:r>
      <w:r w:rsidR="005C7293" w:rsidRPr="00E100D3">
        <w:rPr>
          <w:lang w:val="es-ES_tradnl"/>
        </w:rPr>
        <w:t xml:space="preserve"> </w:t>
      </w:r>
    </w:p>
    <w:p w14:paraId="71B3D08C" w14:textId="77777777" w:rsidR="00CC6381" w:rsidRPr="00E100D3" w:rsidRDefault="001E369F" w:rsidP="00CC6381">
      <w:pPr>
        <w:pStyle w:val="00textoconentrada"/>
        <w:rPr>
          <w:lang w:val="es-ES_tradnl"/>
        </w:rPr>
      </w:pPr>
      <w:r w:rsidRPr="00E100D3">
        <w:rPr>
          <w:lang w:val="es-ES_tradnl"/>
        </w:rPr>
        <w:t>Diversas informaciones deben ser dadas de acuerdo con el tipo de publicación, como veremos a cont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nuación.</w:t>
      </w:r>
      <w:r w:rsidR="00CC6381" w:rsidRPr="00E100D3">
        <w:rPr>
          <w:lang w:val="es-ES_tradnl"/>
        </w:rPr>
        <w:t xml:space="preserve"> </w:t>
      </w:r>
    </w:p>
    <w:p w14:paraId="1A547B7B" w14:textId="77777777" w:rsidR="009858F1" w:rsidRPr="00E100D3" w:rsidRDefault="001E369F" w:rsidP="00C02664">
      <w:pPr>
        <w:pStyle w:val="00textoconentrada"/>
        <w:outlineLvl w:val="0"/>
        <w:rPr>
          <w:lang w:val="es-ES_tradnl"/>
        </w:rPr>
      </w:pPr>
      <w:r w:rsidRPr="00E100D3">
        <w:rPr>
          <w:lang w:val="es-ES_tradnl"/>
        </w:rPr>
        <w:t>Además de los nombre</w:t>
      </w:r>
      <w:r w:rsidR="00686CBD" w:rsidRPr="00E100D3">
        <w:rPr>
          <w:lang w:val="es-ES_tradnl"/>
        </w:rPr>
        <w:t>s</w:t>
      </w:r>
      <w:r w:rsidRPr="00E100D3">
        <w:rPr>
          <w:lang w:val="es-ES_tradnl"/>
        </w:rPr>
        <w:t xml:space="preserve"> de los autores, que deben ser destacados como presentan los ejemplos al fin de cada </w:t>
      </w:r>
      <w:r w:rsidR="00686CBD" w:rsidRPr="00E100D3">
        <w:rPr>
          <w:lang w:val="es-ES_tradnl"/>
        </w:rPr>
        <w:t>subsección</w:t>
      </w:r>
      <w:r w:rsidRPr="00E100D3">
        <w:rPr>
          <w:lang w:val="es-ES_tradnl"/>
        </w:rPr>
        <w:t>, las informaciones que deben figurar en la bibliografía son:</w:t>
      </w:r>
    </w:p>
    <w:p w14:paraId="3611D176" w14:textId="77777777" w:rsidR="005262C0" w:rsidRPr="00E100D3" w:rsidRDefault="005262C0" w:rsidP="005262C0">
      <w:pPr>
        <w:pStyle w:val="00subttulo"/>
        <w:rPr>
          <w:lang w:val="es-ES_tradnl"/>
        </w:rPr>
      </w:pPr>
      <w:r w:rsidRPr="00E100D3">
        <w:rPr>
          <w:lang w:val="es-ES_tradnl"/>
        </w:rPr>
        <w:lastRenderedPageBreak/>
        <w:t>7.1 Cita de li</w:t>
      </w:r>
      <w:r w:rsidR="00686CBD" w:rsidRPr="00E100D3">
        <w:rPr>
          <w:lang w:val="es-ES_tradnl"/>
        </w:rPr>
        <w:t>b</w:t>
      </w:r>
      <w:r w:rsidRPr="00E100D3">
        <w:rPr>
          <w:lang w:val="es-ES_tradnl"/>
        </w:rPr>
        <w:t>ros</w:t>
      </w:r>
    </w:p>
    <w:p w14:paraId="649D630C" w14:textId="77777777" w:rsidR="005262C0" w:rsidRPr="00E100D3" w:rsidRDefault="005262C0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título (</w:t>
      </w:r>
      <w:r w:rsidR="00686CBD" w:rsidRPr="00E100D3">
        <w:rPr>
          <w:lang w:val="es-ES_tradnl"/>
        </w:rPr>
        <w:t>cursiva</w:t>
      </w:r>
      <w:r w:rsidRPr="00E100D3">
        <w:rPr>
          <w:lang w:val="es-ES_tradnl"/>
        </w:rPr>
        <w:t>)</w:t>
      </w:r>
    </w:p>
    <w:p w14:paraId="04EDB2A2" w14:textId="77777777" w:rsidR="005262C0" w:rsidRPr="00E100D3" w:rsidRDefault="005262C0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edi</w:t>
      </w:r>
      <w:r w:rsidR="00686CBD" w:rsidRPr="00E100D3">
        <w:rPr>
          <w:lang w:val="es-ES_tradnl"/>
        </w:rPr>
        <w:t>ción</w:t>
      </w:r>
      <w:r w:rsidRPr="00E100D3">
        <w:rPr>
          <w:lang w:val="es-ES_tradnl"/>
        </w:rPr>
        <w:t xml:space="preserve"> (1ª, 2ª, e</w:t>
      </w:r>
      <w:r w:rsidR="00675F0D" w:rsidRPr="00E100D3">
        <w:rPr>
          <w:lang w:val="es-ES_tradnl"/>
        </w:rPr>
        <w:t>tc.</w:t>
      </w:r>
      <w:r w:rsidRPr="00E100D3">
        <w:rPr>
          <w:lang w:val="es-ES_tradnl"/>
        </w:rPr>
        <w:t>)</w:t>
      </w:r>
    </w:p>
    <w:p w14:paraId="2DEA9A37" w14:textId="77777777" w:rsidR="005262C0" w:rsidRPr="00E100D3" w:rsidRDefault="00340FE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lugar</w:t>
      </w:r>
    </w:p>
    <w:p w14:paraId="1C2AEDA6" w14:textId="77777777" w:rsidR="005262C0" w:rsidRPr="00E100D3" w:rsidRDefault="005262C0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editor</w:t>
      </w:r>
      <w:r w:rsidR="00340FE8" w:rsidRPr="00E100D3">
        <w:rPr>
          <w:lang w:val="es-ES_tradnl"/>
        </w:rPr>
        <w:t>ial</w:t>
      </w:r>
    </w:p>
    <w:p w14:paraId="35EBBF97" w14:textId="77777777" w:rsidR="005262C0" w:rsidRPr="00E100D3" w:rsidRDefault="005262C0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a</w:t>
      </w:r>
      <w:r w:rsidR="00340FE8" w:rsidRPr="00E100D3">
        <w:rPr>
          <w:lang w:val="es-ES_tradnl"/>
        </w:rPr>
        <w:t>ñ</w:t>
      </w:r>
      <w:r w:rsidRPr="00E100D3">
        <w:rPr>
          <w:lang w:val="es-ES_tradnl"/>
        </w:rPr>
        <w:t>o da publica</w:t>
      </w:r>
      <w:r w:rsidR="00340FE8" w:rsidRPr="00E100D3">
        <w:rPr>
          <w:lang w:val="es-ES_tradnl"/>
        </w:rPr>
        <w:t>ción</w:t>
      </w:r>
    </w:p>
    <w:p w14:paraId="3021C5DE" w14:textId="77777777" w:rsidR="005262C0" w:rsidRPr="00E100D3" w:rsidRDefault="00340FE8" w:rsidP="003E09E1">
      <w:pPr>
        <w:pStyle w:val="09ejemplo"/>
        <w:rPr>
          <w:lang w:val="es-ES_tradnl"/>
        </w:rPr>
      </w:pPr>
      <w:r w:rsidRPr="00E100D3">
        <w:rPr>
          <w:lang w:val="es-ES_tradnl"/>
        </w:rPr>
        <w:t>Ej</w:t>
      </w:r>
      <w:r w:rsidR="005262C0" w:rsidRPr="00E100D3">
        <w:rPr>
          <w:lang w:val="es-ES_tradnl"/>
        </w:rPr>
        <w:t>emplo:</w:t>
      </w:r>
    </w:p>
    <w:p w14:paraId="1AB0B077" w14:textId="77777777" w:rsidR="005057A8" w:rsidRPr="00E100D3" w:rsidRDefault="005262C0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[1] ABRAHAM, R., MARSDEN, J.E., RATIU, T., </w:t>
      </w:r>
      <w:r w:rsidRPr="00E100D3">
        <w:rPr>
          <w:i/>
          <w:lang w:val="es-ES_tradnl"/>
        </w:rPr>
        <w:t>Manifolds, tensor analysis and applications</w:t>
      </w:r>
      <w:r w:rsidRPr="00E100D3">
        <w:rPr>
          <w:lang w:val="es-ES_tradnl"/>
        </w:rPr>
        <w:t xml:space="preserve">, 2 ed., </w:t>
      </w:r>
      <w:r w:rsidR="005057A8" w:rsidRPr="00E100D3">
        <w:rPr>
          <w:lang w:val="es-ES_tradnl"/>
        </w:rPr>
        <w:t>New York, Springer-Verlag, 1988.</w:t>
      </w:r>
    </w:p>
    <w:p w14:paraId="076E7E68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>7.2 Cita de art</w:t>
      </w:r>
      <w:r w:rsidR="00340FE8" w:rsidRPr="00E100D3">
        <w:rPr>
          <w:lang w:val="es-ES_tradnl"/>
        </w:rPr>
        <w:t>ículos</w:t>
      </w:r>
      <w:r w:rsidRPr="00E100D3">
        <w:rPr>
          <w:lang w:val="es-ES_tradnl"/>
        </w:rPr>
        <w:t xml:space="preserve"> e</w:t>
      </w:r>
      <w:r w:rsidR="00340FE8" w:rsidRPr="00E100D3">
        <w:rPr>
          <w:lang w:val="es-ES_tradnl"/>
        </w:rPr>
        <w:t>n</w:t>
      </w:r>
      <w:r w:rsidRPr="00E100D3">
        <w:rPr>
          <w:lang w:val="es-ES_tradnl"/>
        </w:rPr>
        <w:t xml:space="preserve"> </w:t>
      </w:r>
      <w:r w:rsidR="00340FE8" w:rsidRPr="00E100D3">
        <w:rPr>
          <w:lang w:val="es-ES_tradnl"/>
        </w:rPr>
        <w:t>revistas</w:t>
      </w:r>
    </w:p>
    <w:p w14:paraId="34F3FF99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título d</w:t>
      </w:r>
      <w:r w:rsidR="00340FE8" w:rsidRPr="00E100D3">
        <w:rPr>
          <w:lang w:val="es-ES_tradnl"/>
        </w:rPr>
        <w:t>el</w:t>
      </w:r>
      <w:r w:rsidRPr="00E100D3">
        <w:rPr>
          <w:lang w:val="es-ES_tradnl"/>
        </w:rPr>
        <w:t xml:space="preserve"> </w:t>
      </w:r>
      <w:r w:rsidR="00340FE8" w:rsidRPr="00E100D3">
        <w:rPr>
          <w:lang w:val="es-ES_tradnl"/>
        </w:rPr>
        <w:t>artículo</w:t>
      </w:r>
      <w:r w:rsidRPr="00E100D3">
        <w:rPr>
          <w:lang w:val="es-ES_tradnl"/>
        </w:rPr>
        <w:t xml:space="preserve">, entre </w:t>
      </w:r>
      <w:r w:rsidR="00340FE8" w:rsidRPr="00E100D3">
        <w:rPr>
          <w:lang w:val="es-ES_tradnl"/>
        </w:rPr>
        <w:t>comillas</w:t>
      </w:r>
    </w:p>
    <w:p w14:paraId="0FA163AE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i/>
          <w:lang w:val="es-ES_tradnl"/>
        </w:rPr>
        <w:t>nom</w:t>
      </w:r>
      <w:r w:rsidR="00340FE8" w:rsidRPr="00E100D3">
        <w:rPr>
          <w:i/>
          <w:lang w:val="es-ES_tradnl"/>
        </w:rPr>
        <w:t>br</w:t>
      </w:r>
      <w:r w:rsidRPr="00E100D3">
        <w:rPr>
          <w:i/>
          <w:lang w:val="es-ES_tradnl"/>
        </w:rPr>
        <w:t>e d</w:t>
      </w:r>
      <w:r w:rsidR="00340FE8" w:rsidRPr="00E100D3">
        <w:rPr>
          <w:i/>
          <w:lang w:val="es-ES_tradnl"/>
        </w:rPr>
        <w:t>e la</w:t>
      </w:r>
      <w:r w:rsidRPr="00E100D3">
        <w:rPr>
          <w:i/>
          <w:lang w:val="es-ES_tradnl"/>
        </w:rPr>
        <w:t xml:space="preserve"> </w:t>
      </w:r>
      <w:r w:rsidR="00340FE8" w:rsidRPr="00E100D3">
        <w:rPr>
          <w:i/>
          <w:lang w:val="es-ES_tradnl"/>
        </w:rPr>
        <w:t>revista</w:t>
      </w:r>
      <w:r w:rsidRPr="00E100D3">
        <w:rPr>
          <w:lang w:val="es-ES_tradnl"/>
        </w:rPr>
        <w:t xml:space="preserve"> (s</w:t>
      </w:r>
      <w:r w:rsidR="00340FE8" w:rsidRPr="00E100D3">
        <w:rPr>
          <w:lang w:val="es-ES_tradnl"/>
        </w:rPr>
        <w:t>in</w:t>
      </w:r>
      <w:r w:rsidRPr="00E100D3">
        <w:rPr>
          <w:lang w:val="es-ES_tradnl"/>
        </w:rPr>
        <w:t xml:space="preserve"> abrevia</w:t>
      </w:r>
      <w:r w:rsidR="00340FE8" w:rsidRPr="00E100D3">
        <w:rPr>
          <w:lang w:val="es-ES_tradnl"/>
        </w:rPr>
        <w:t>ciones</w:t>
      </w:r>
      <w:r w:rsidRPr="00E100D3">
        <w:rPr>
          <w:lang w:val="es-ES_tradnl"/>
        </w:rPr>
        <w:t xml:space="preserve"> </w:t>
      </w:r>
      <w:r w:rsidR="00340FE8" w:rsidRPr="00E100D3">
        <w:rPr>
          <w:lang w:val="es-ES_tradnl"/>
        </w:rPr>
        <w:t>y</w:t>
      </w:r>
      <w:r w:rsidRPr="00E100D3">
        <w:rPr>
          <w:lang w:val="es-ES_tradnl"/>
        </w:rPr>
        <w:t xml:space="preserve"> </w:t>
      </w:r>
      <w:r w:rsidR="00340FE8" w:rsidRPr="00E100D3">
        <w:rPr>
          <w:lang w:val="es-ES_tradnl"/>
        </w:rPr>
        <w:t>cursiva</w:t>
      </w:r>
      <w:r w:rsidRPr="00E100D3">
        <w:rPr>
          <w:lang w:val="es-ES_tradnl"/>
        </w:rPr>
        <w:t>)</w:t>
      </w:r>
    </w:p>
    <w:p w14:paraId="3D79CE8C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volume</w:t>
      </w:r>
      <w:r w:rsidR="00340FE8" w:rsidRPr="00E100D3">
        <w:rPr>
          <w:lang w:val="es-ES_tradnl"/>
        </w:rPr>
        <w:t>n</w:t>
      </w:r>
    </w:p>
    <w:p w14:paraId="04F59D84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número</w:t>
      </w:r>
    </w:p>
    <w:p w14:paraId="5DA87D76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página</w:t>
      </w:r>
      <w:r w:rsidR="00340FE8" w:rsidRPr="00E100D3">
        <w:rPr>
          <w:lang w:val="es-ES_tradnl"/>
        </w:rPr>
        <w:t>s</w:t>
      </w:r>
      <w:r w:rsidRPr="00E100D3">
        <w:rPr>
          <w:lang w:val="es-ES_tradnl"/>
        </w:rPr>
        <w:t xml:space="preserve"> inicial </w:t>
      </w:r>
      <w:r w:rsidR="00340FE8" w:rsidRPr="00E100D3">
        <w:rPr>
          <w:lang w:val="es-ES_tradnl"/>
        </w:rPr>
        <w:t>y</w:t>
      </w:r>
      <w:r w:rsidRPr="00E100D3">
        <w:rPr>
          <w:lang w:val="es-ES_tradnl"/>
        </w:rPr>
        <w:t xml:space="preserve"> final d</w:t>
      </w:r>
      <w:r w:rsidR="00340FE8" w:rsidRPr="00E100D3">
        <w:rPr>
          <w:lang w:val="es-ES_tradnl"/>
        </w:rPr>
        <w:t>el</w:t>
      </w:r>
      <w:r w:rsidRPr="00E100D3">
        <w:rPr>
          <w:lang w:val="es-ES_tradnl"/>
        </w:rPr>
        <w:t xml:space="preserve"> art</w:t>
      </w:r>
      <w:r w:rsidR="00340FE8" w:rsidRPr="00E100D3">
        <w:rPr>
          <w:lang w:val="es-ES_tradnl"/>
        </w:rPr>
        <w:t>ículo</w:t>
      </w:r>
      <w:r w:rsidRPr="00E100D3">
        <w:rPr>
          <w:lang w:val="es-ES_tradnl"/>
        </w:rPr>
        <w:t xml:space="preserve">, </w:t>
      </w:r>
      <w:r w:rsidR="00AC23DE" w:rsidRPr="00E100D3">
        <w:rPr>
          <w:lang w:val="es-ES_tradnl"/>
        </w:rPr>
        <w:t>después de</w:t>
      </w:r>
      <w:r w:rsidR="00340FE8" w:rsidRPr="00E100D3">
        <w:rPr>
          <w:lang w:val="es-ES_tradnl"/>
        </w:rPr>
        <w:t xml:space="preserve"> l</w:t>
      </w:r>
      <w:r w:rsidRPr="00E100D3">
        <w:rPr>
          <w:lang w:val="es-ES_tradnl"/>
        </w:rPr>
        <w:t>a abreviatura pp.</w:t>
      </w:r>
    </w:p>
    <w:p w14:paraId="23E1EDAA" w14:textId="77777777" w:rsidR="00AF1082" w:rsidRPr="00E100D3" w:rsidRDefault="00340FE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me</w:t>
      </w:r>
      <w:r w:rsidR="005057A8" w:rsidRPr="00E100D3">
        <w:rPr>
          <w:lang w:val="es-ES_tradnl"/>
        </w:rPr>
        <w:t xml:space="preserve">s </w:t>
      </w:r>
      <w:r w:rsidRPr="00E100D3">
        <w:rPr>
          <w:lang w:val="es-ES_tradnl"/>
        </w:rPr>
        <w:t>y</w:t>
      </w:r>
      <w:r w:rsidR="005057A8" w:rsidRPr="00E100D3">
        <w:rPr>
          <w:lang w:val="es-ES_tradnl"/>
        </w:rPr>
        <w:t xml:space="preserve"> a</w:t>
      </w:r>
      <w:r w:rsidRPr="00E100D3">
        <w:rPr>
          <w:lang w:val="es-ES_tradnl"/>
        </w:rPr>
        <w:t>ñ</w:t>
      </w:r>
      <w:r w:rsidR="005057A8" w:rsidRPr="00E100D3">
        <w:rPr>
          <w:lang w:val="es-ES_tradnl"/>
        </w:rPr>
        <w:t>o d</w:t>
      </w:r>
      <w:r w:rsidR="00AC23DE" w:rsidRPr="00E100D3">
        <w:rPr>
          <w:lang w:val="es-ES_tradnl"/>
        </w:rPr>
        <w:t>e l</w:t>
      </w:r>
      <w:r w:rsidR="005057A8" w:rsidRPr="00E100D3">
        <w:rPr>
          <w:lang w:val="es-ES_tradnl"/>
        </w:rPr>
        <w:t>a publica</w:t>
      </w:r>
      <w:r w:rsidRPr="00E100D3">
        <w:rPr>
          <w:lang w:val="es-ES_tradnl"/>
        </w:rPr>
        <w:t>ción</w:t>
      </w:r>
    </w:p>
    <w:p w14:paraId="2D674569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340FE8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6DDE9EE4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[2] IESAN, D., “Existence theorems in the theory of mixtures”, </w:t>
      </w:r>
      <w:r w:rsidRPr="00E100D3">
        <w:rPr>
          <w:i/>
          <w:iCs/>
          <w:lang w:val="es-ES_tradnl"/>
        </w:rPr>
        <w:t xml:space="preserve">Journal of Elasticity, </w:t>
      </w:r>
      <w:r w:rsidRPr="00E100D3">
        <w:rPr>
          <w:lang w:val="es-ES_tradnl"/>
        </w:rPr>
        <w:t>v. 42, n. 2, pp. 145-163, Feb. 1996.</w:t>
      </w:r>
    </w:p>
    <w:p w14:paraId="10827130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 xml:space="preserve">7.3 Cita de </w:t>
      </w:r>
      <w:r w:rsidR="00AC23DE" w:rsidRPr="00E100D3">
        <w:rPr>
          <w:lang w:val="es-ES_tradnl"/>
        </w:rPr>
        <w:t>informes de investigación</w:t>
      </w:r>
    </w:p>
    <w:p w14:paraId="773D08B0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i/>
          <w:lang w:val="es-ES_tradnl"/>
        </w:rPr>
        <w:t>título</w:t>
      </w:r>
      <w:r w:rsidRPr="00E100D3">
        <w:rPr>
          <w:lang w:val="es-ES_tradnl"/>
        </w:rPr>
        <w:t xml:space="preserve"> (</w:t>
      </w:r>
      <w:r w:rsidR="00AC23DE" w:rsidRPr="00E100D3">
        <w:rPr>
          <w:lang w:val="es-ES_tradnl"/>
        </w:rPr>
        <w:t>cursiva</w:t>
      </w:r>
      <w:r w:rsidRPr="00E100D3">
        <w:rPr>
          <w:lang w:val="es-ES_tradnl"/>
        </w:rPr>
        <w:t>)</w:t>
      </w:r>
    </w:p>
    <w:p w14:paraId="7B83485C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In: </w:t>
      </w:r>
      <w:r w:rsidR="00AC23DE" w:rsidRPr="00E100D3">
        <w:rPr>
          <w:lang w:val="es-ES_tradnl"/>
        </w:rPr>
        <w:t>identificación de la procedencia del informe</w:t>
      </w:r>
      <w:r w:rsidRPr="00E100D3">
        <w:rPr>
          <w:lang w:val="es-ES_tradnl"/>
        </w:rPr>
        <w:t xml:space="preserve"> (</w:t>
      </w:r>
      <w:r w:rsidR="00AC23DE" w:rsidRPr="00E100D3">
        <w:rPr>
          <w:lang w:val="es-ES_tradnl"/>
        </w:rPr>
        <w:t>sólo use “In” cuando el informe tenga más de un tr</w:t>
      </w:r>
      <w:r w:rsidR="00AC23DE" w:rsidRPr="00E100D3">
        <w:rPr>
          <w:lang w:val="es-ES_tradnl"/>
        </w:rPr>
        <w:t>a</w:t>
      </w:r>
      <w:r w:rsidR="00AC23DE" w:rsidRPr="00E100D3">
        <w:rPr>
          <w:lang w:val="es-ES_tradnl"/>
        </w:rPr>
        <w:t>bajo</w:t>
      </w:r>
      <w:r w:rsidRPr="00E100D3">
        <w:rPr>
          <w:lang w:val="es-ES_tradnl"/>
        </w:rPr>
        <w:t>)</w:t>
      </w:r>
    </w:p>
    <w:p w14:paraId="767BFE82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a</w:t>
      </w:r>
      <w:r w:rsidR="00AC23DE" w:rsidRPr="00E100D3">
        <w:rPr>
          <w:lang w:val="es-ES_tradnl"/>
        </w:rPr>
        <w:t>ñ</w:t>
      </w:r>
      <w:r w:rsidRPr="00E100D3">
        <w:rPr>
          <w:lang w:val="es-ES_tradnl"/>
        </w:rPr>
        <w:t>o d</w:t>
      </w:r>
      <w:r w:rsidR="00AC23DE" w:rsidRPr="00E100D3">
        <w:rPr>
          <w:lang w:val="es-ES_tradnl"/>
        </w:rPr>
        <w:t>e l</w:t>
      </w:r>
      <w:r w:rsidRPr="00E100D3">
        <w:rPr>
          <w:lang w:val="es-ES_tradnl"/>
        </w:rPr>
        <w:t>a publica</w:t>
      </w:r>
      <w:r w:rsidR="00AC23DE" w:rsidRPr="00E100D3">
        <w:rPr>
          <w:lang w:val="es-ES_tradnl"/>
        </w:rPr>
        <w:t>ción</w:t>
      </w:r>
    </w:p>
    <w:p w14:paraId="0DDFC2A2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AC23DE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5C3A68A3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[3] GARRET, D.A., </w:t>
      </w:r>
      <w:r w:rsidRPr="00E100D3">
        <w:rPr>
          <w:i/>
          <w:lang w:val="es-ES_tradnl"/>
        </w:rPr>
        <w:t>The microscopic detection of corrosion in aluminum aircraft structures with the</w:t>
      </w:r>
      <w:r w:rsidRPr="00E100D3">
        <w:rPr>
          <w:i/>
          <w:lang w:val="es-ES_tradnl"/>
        </w:rPr>
        <w:t>r</w:t>
      </w:r>
      <w:r w:rsidRPr="00E100D3">
        <w:rPr>
          <w:i/>
          <w:lang w:val="es-ES_tradnl"/>
        </w:rPr>
        <w:t>mal neutron beams and film imaging methods</w:t>
      </w:r>
      <w:r w:rsidRPr="00E100D3">
        <w:rPr>
          <w:lang w:val="es-ES_tradnl"/>
        </w:rPr>
        <w:t>, In: Report NBSIR 79-1434, National Bureau of Standards, W</w:t>
      </w:r>
      <w:r w:rsidRPr="00E100D3">
        <w:rPr>
          <w:lang w:val="es-ES_tradnl"/>
        </w:rPr>
        <w:t>a</w:t>
      </w:r>
      <w:r w:rsidRPr="00E100D3">
        <w:rPr>
          <w:lang w:val="es-ES_tradnl"/>
        </w:rPr>
        <w:t>shington, D.C., 1977.</w:t>
      </w:r>
    </w:p>
    <w:p w14:paraId="47CD205D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>7.4 Cita de art</w:t>
      </w:r>
      <w:r w:rsidR="00AC23DE" w:rsidRPr="00E100D3">
        <w:rPr>
          <w:lang w:val="es-ES_tradnl"/>
        </w:rPr>
        <w:t>ículos</w:t>
      </w:r>
      <w:r w:rsidRPr="00E100D3">
        <w:rPr>
          <w:lang w:val="es-ES_tradnl"/>
        </w:rPr>
        <w:t xml:space="preserve"> e</w:t>
      </w:r>
      <w:r w:rsidR="00AC23DE" w:rsidRPr="00E100D3">
        <w:rPr>
          <w:lang w:val="es-ES_tradnl"/>
        </w:rPr>
        <w:t>n</w:t>
      </w:r>
      <w:r w:rsidRPr="00E100D3">
        <w:rPr>
          <w:lang w:val="es-ES_tradnl"/>
        </w:rPr>
        <w:t xml:space="preserve"> ana</w:t>
      </w:r>
      <w:r w:rsidR="00AC23DE" w:rsidRPr="00E100D3">
        <w:rPr>
          <w:lang w:val="es-ES_tradnl"/>
        </w:rPr>
        <w:t>le</w:t>
      </w:r>
      <w:r w:rsidRPr="00E100D3">
        <w:rPr>
          <w:lang w:val="es-ES_tradnl"/>
        </w:rPr>
        <w:t>s</w:t>
      </w:r>
    </w:p>
    <w:p w14:paraId="235F5FE3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título d</w:t>
      </w:r>
      <w:r w:rsidR="00AC23DE" w:rsidRPr="00E100D3">
        <w:rPr>
          <w:lang w:val="es-ES_tradnl"/>
        </w:rPr>
        <w:t>el</w:t>
      </w:r>
      <w:r w:rsidRPr="00E100D3">
        <w:rPr>
          <w:lang w:val="es-ES_tradnl"/>
        </w:rPr>
        <w:t xml:space="preserve"> art</w:t>
      </w:r>
      <w:r w:rsidR="00AC23DE" w:rsidRPr="00E100D3">
        <w:rPr>
          <w:lang w:val="es-ES_tradnl"/>
        </w:rPr>
        <w:t>ículo</w:t>
      </w:r>
      <w:r w:rsidRPr="00E100D3">
        <w:rPr>
          <w:lang w:val="es-ES_tradnl"/>
        </w:rPr>
        <w:t xml:space="preserve">, entre </w:t>
      </w:r>
      <w:r w:rsidR="00AC23DE" w:rsidRPr="00E100D3">
        <w:rPr>
          <w:lang w:val="es-ES_tradnl"/>
        </w:rPr>
        <w:t>comillas</w:t>
      </w:r>
    </w:p>
    <w:p w14:paraId="1CEE419D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In:</w:t>
      </w:r>
      <w:r w:rsidRPr="00E100D3">
        <w:rPr>
          <w:i/>
          <w:lang w:val="es-ES_tradnl"/>
        </w:rPr>
        <w:t xml:space="preserve"> </w:t>
      </w:r>
      <w:r w:rsidR="00AC23DE" w:rsidRPr="00E100D3">
        <w:rPr>
          <w:i/>
          <w:lang w:val="es-ES_tradnl"/>
        </w:rPr>
        <w:t>A</w:t>
      </w:r>
      <w:r w:rsidR="006F00E8" w:rsidRPr="00E100D3">
        <w:rPr>
          <w:i/>
          <w:lang w:val="es-ES_tradnl"/>
        </w:rPr>
        <w:t>na</w:t>
      </w:r>
      <w:r w:rsidR="00AC23DE" w:rsidRPr="00E100D3">
        <w:rPr>
          <w:i/>
          <w:lang w:val="es-ES_tradnl"/>
        </w:rPr>
        <w:t>le</w:t>
      </w:r>
      <w:r w:rsidR="006F00E8" w:rsidRPr="00E100D3">
        <w:rPr>
          <w:i/>
          <w:lang w:val="es-ES_tradnl"/>
        </w:rPr>
        <w:t>s d</w:t>
      </w:r>
      <w:r w:rsidR="00AC23DE" w:rsidRPr="00E100D3">
        <w:rPr>
          <w:i/>
          <w:lang w:val="es-ES_tradnl"/>
        </w:rPr>
        <w:t>el</w:t>
      </w:r>
      <w:r w:rsidR="006F00E8" w:rsidRPr="00E100D3">
        <w:rPr>
          <w:i/>
          <w:lang w:val="es-ES_tradnl"/>
        </w:rPr>
        <w:t xml:space="preserve"> </w:t>
      </w:r>
      <w:r w:rsidR="00AC23DE" w:rsidRPr="00E100D3">
        <w:rPr>
          <w:i/>
          <w:lang w:val="es-ES_tradnl"/>
        </w:rPr>
        <w:t>C</w:t>
      </w:r>
      <w:r w:rsidR="006F00E8" w:rsidRPr="00E100D3">
        <w:rPr>
          <w:i/>
          <w:lang w:val="es-ES_tradnl"/>
        </w:rPr>
        <w:t>ongreso</w:t>
      </w:r>
      <w:r w:rsidR="00AC23DE" w:rsidRPr="00E100D3">
        <w:rPr>
          <w:lang w:val="es-ES_tradnl"/>
        </w:rPr>
        <w:t>...</w:t>
      </w:r>
      <w:r w:rsidRPr="00E100D3">
        <w:rPr>
          <w:lang w:val="es-ES_tradnl"/>
        </w:rPr>
        <w:t xml:space="preserve"> (inicia</w:t>
      </w:r>
      <w:r w:rsidR="00AC23DE" w:rsidRPr="00E100D3">
        <w:rPr>
          <w:lang w:val="es-ES_tradnl"/>
        </w:rPr>
        <w:t>le</w:t>
      </w:r>
      <w:r w:rsidRPr="00E100D3">
        <w:rPr>
          <w:lang w:val="es-ES_tradnl"/>
        </w:rPr>
        <w:t xml:space="preserve">s </w:t>
      </w:r>
      <w:r w:rsidR="00AC23DE" w:rsidRPr="00E100D3">
        <w:rPr>
          <w:lang w:val="es-ES_tradnl"/>
        </w:rPr>
        <w:t>mayúsculas</w:t>
      </w:r>
      <w:r w:rsidRPr="00E100D3">
        <w:rPr>
          <w:lang w:val="es-ES_tradnl"/>
        </w:rPr>
        <w:t xml:space="preserve"> </w:t>
      </w:r>
      <w:r w:rsidR="00AC23DE" w:rsidRPr="00E100D3">
        <w:rPr>
          <w:lang w:val="es-ES_tradnl"/>
        </w:rPr>
        <w:t>y</w:t>
      </w:r>
      <w:r w:rsidRPr="00E100D3">
        <w:rPr>
          <w:lang w:val="es-ES_tradnl"/>
        </w:rPr>
        <w:t xml:space="preserve"> </w:t>
      </w:r>
      <w:r w:rsidR="00AC23DE" w:rsidRPr="00E100D3">
        <w:rPr>
          <w:lang w:val="es-ES_tradnl"/>
        </w:rPr>
        <w:t>cursiva</w:t>
      </w:r>
      <w:r w:rsidRPr="00E100D3">
        <w:rPr>
          <w:lang w:val="es-ES_tradnl"/>
        </w:rPr>
        <w:t>)</w:t>
      </w:r>
    </w:p>
    <w:p w14:paraId="7B57D5B6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volume</w:t>
      </w:r>
      <w:r w:rsidR="00AC23DE" w:rsidRPr="00E100D3">
        <w:rPr>
          <w:lang w:val="es-ES_tradnl"/>
        </w:rPr>
        <w:t>n</w:t>
      </w:r>
    </w:p>
    <w:p w14:paraId="73AE915D" w14:textId="77777777" w:rsidR="005057A8" w:rsidRPr="00E100D3" w:rsidRDefault="00AC23DE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páginas inicial y final del artículo, después de la abreviatura pp.</w:t>
      </w:r>
    </w:p>
    <w:p w14:paraId="0B0B8C82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l</w:t>
      </w:r>
      <w:r w:rsidR="00AC23DE" w:rsidRPr="00E100D3">
        <w:rPr>
          <w:lang w:val="es-ES_tradnl"/>
        </w:rPr>
        <w:t>ug</w:t>
      </w:r>
      <w:r w:rsidRPr="00E100D3">
        <w:rPr>
          <w:lang w:val="es-ES_tradnl"/>
        </w:rPr>
        <w:t>a</w:t>
      </w:r>
      <w:r w:rsidR="00AC23DE" w:rsidRPr="00E100D3">
        <w:rPr>
          <w:lang w:val="es-ES_tradnl"/>
        </w:rPr>
        <w:t>r</w:t>
      </w:r>
    </w:p>
    <w:p w14:paraId="551A041C" w14:textId="77777777" w:rsidR="00975BB9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m</w:t>
      </w:r>
      <w:r w:rsidR="00AC23DE" w:rsidRPr="00E100D3">
        <w:rPr>
          <w:lang w:val="es-ES_tradnl"/>
        </w:rPr>
        <w:t>e</w:t>
      </w:r>
      <w:r w:rsidRPr="00E100D3">
        <w:rPr>
          <w:lang w:val="es-ES_tradnl"/>
        </w:rPr>
        <w:t xml:space="preserve">s </w:t>
      </w:r>
      <w:r w:rsidR="00AC23DE" w:rsidRPr="00E100D3">
        <w:rPr>
          <w:lang w:val="es-ES_tradnl"/>
        </w:rPr>
        <w:t>y</w:t>
      </w:r>
      <w:r w:rsidRPr="00E100D3">
        <w:rPr>
          <w:lang w:val="es-ES_tradnl"/>
        </w:rPr>
        <w:t xml:space="preserve"> a</w:t>
      </w:r>
      <w:r w:rsidR="00AC23DE" w:rsidRPr="00E100D3">
        <w:rPr>
          <w:lang w:val="es-ES_tradnl"/>
        </w:rPr>
        <w:t>ñ</w:t>
      </w:r>
      <w:r w:rsidRPr="00E100D3">
        <w:rPr>
          <w:lang w:val="es-ES_tradnl"/>
        </w:rPr>
        <w:t>o d</w:t>
      </w:r>
      <w:r w:rsidR="00AC23DE" w:rsidRPr="00E100D3">
        <w:rPr>
          <w:lang w:val="es-ES_tradnl"/>
        </w:rPr>
        <w:t>e l</w:t>
      </w:r>
      <w:r w:rsidRPr="00E100D3">
        <w:rPr>
          <w:lang w:val="es-ES_tradnl"/>
        </w:rPr>
        <w:t>a publica</w:t>
      </w:r>
      <w:r w:rsidR="00AC23DE" w:rsidRPr="00E100D3">
        <w:rPr>
          <w:lang w:val="es-ES_tradnl"/>
        </w:rPr>
        <w:t>ción</w:t>
      </w:r>
    </w:p>
    <w:p w14:paraId="621C7871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AC23DE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794571D2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[4] </w:t>
      </w:r>
      <w:r w:rsidR="00AF43CE" w:rsidRPr="00AF43CE">
        <w:rPr>
          <w:highlight w:val="yellow"/>
          <w:lang w:val="es-ES_tradnl"/>
        </w:rPr>
        <w:t xml:space="preserve">BERNUSSI, A.A., IIKAWA, F., MOTISUKE, P., </w:t>
      </w:r>
      <w:r w:rsidR="00AF43CE" w:rsidRPr="00AF43CE">
        <w:rPr>
          <w:i/>
          <w:highlight w:val="yellow"/>
          <w:lang w:val="es-ES_tradnl"/>
        </w:rPr>
        <w:t>et al</w:t>
      </w:r>
      <w:r w:rsidR="00AF43CE" w:rsidRPr="00AF43CE">
        <w:rPr>
          <w:highlight w:val="yellow"/>
          <w:lang w:val="es-ES_tradnl"/>
        </w:rPr>
        <w:t>.,</w:t>
      </w:r>
      <w:r w:rsidR="00AF43CE" w:rsidRPr="00AF43CE">
        <w:rPr>
          <w:lang w:val="es-ES_tradnl"/>
        </w:rPr>
        <w:t xml:space="preserve"> </w:t>
      </w:r>
      <w:r w:rsidRPr="00E100D3">
        <w:rPr>
          <w:lang w:val="es-ES_tradnl"/>
        </w:rPr>
        <w:t xml:space="preserve">“On the nonlinear theory of elasticity”, In: </w:t>
      </w:r>
      <w:r w:rsidRPr="00E100D3">
        <w:rPr>
          <w:i/>
          <w:lang w:val="es-ES_tradnl"/>
        </w:rPr>
        <w:t>Pr</w:t>
      </w:r>
      <w:r w:rsidRPr="00E100D3">
        <w:rPr>
          <w:i/>
          <w:lang w:val="es-ES_tradnl"/>
        </w:rPr>
        <w:t>o</w:t>
      </w:r>
      <w:r w:rsidRPr="00E100D3">
        <w:rPr>
          <w:i/>
          <w:lang w:val="es-ES_tradnl"/>
        </w:rPr>
        <w:t>ceedings of the International Symposium on Continuum Mechanics and Partial Differential Equations: Co</w:t>
      </w:r>
      <w:r w:rsidRPr="00E100D3">
        <w:rPr>
          <w:i/>
          <w:lang w:val="es-ES_tradnl"/>
        </w:rPr>
        <w:t>n</w:t>
      </w:r>
      <w:r w:rsidRPr="00E100D3">
        <w:rPr>
          <w:i/>
          <w:lang w:val="es-ES_tradnl"/>
        </w:rPr>
        <w:t>temporary Developments in Continuum Mechanics and Partial Differential Equations,</w:t>
      </w:r>
      <w:r w:rsidRPr="00E100D3">
        <w:rPr>
          <w:lang w:val="es-ES_tradnl"/>
        </w:rPr>
        <w:t xml:space="preserve"> pp. 237-253, Rio de Janeiro, Aug. 1977.</w:t>
      </w:r>
    </w:p>
    <w:p w14:paraId="782C7F45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>7.5 Cita de art</w:t>
      </w:r>
      <w:r w:rsidR="00AC23DE" w:rsidRPr="00E100D3">
        <w:rPr>
          <w:lang w:val="es-ES_tradnl"/>
        </w:rPr>
        <w:t>ículo</w:t>
      </w:r>
      <w:r w:rsidRPr="00E100D3">
        <w:rPr>
          <w:lang w:val="es-ES_tradnl"/>
        </w:rPr>
        <w:t xml:space="preserve"> e</w:t>
      </w:r>
      <w:r w:rsidR="00AC23DE" w:rsidRPr="00E100D3">
        <w:rPr>
          <w:lang w:val="es-ES_tradnl"/>
        </w:rPr>
        <w:t>n</w:t>
      </w:r>
      <w:r w:rsidRPr="00E100D3">
        <w:rPr>
          <w:lang w:val="es-ES_tradnl"/>
        </w:rPr>
        <w:t xml:space="preserve"> congreso s</w:t>
      </w:r>
      <w:r w:rsidR="00AC23DE" w:rsidRPr="00E100D3">
        <w:rPr>
          <w:lang w:val="es-ES_tradnl"/>
        </w:rPr>
        <w:t>in</w:t>
      </w:r>
      <w:r w:rsidRPr="00E100D3">
        <w:rPr>
          <w:lang w:val="es-ES_tradnl"/>
        </w:rPr>
        <w:t xml:space="preserve"> publica</w:t>
      </w:r>
      <w:r w:rsidR="00AC23DE" w:rsidRPr="00E100D3">
        <w:rPr>
          <w:lang w:val="es-ES_tradnl"/>
        </w:rPr>
        <w:t>ción</w:t>
      </w:r>
      <w:r w:rsidRPr="00E100D3">
        <w:rPr>
          <w:lang w:val="es-ES_tradnl"/>
        </w:rPr>
        <w:t xml:space="preserve"> e</w:t>
      </w:r>
      <w:r w:rsidR="00AC23DE" w:rsidRPr="00E100D3">
        <w:rPr>
          <w:lang w:val="es-ES_tradnl"/>
        </w:rPr>
        <w:t>n</w:t>
      </w:r>
      <w:r w:rsidRPr="00E100D3">
        <w:rPr>
          <w:lang w:val="es-ES_tradnl"/>
        </w:rPr>
        <w:t xml:space="preserve"> ana</w:t>
      </w:r>
      <w:r w:rsidR="00AC23DE" w:rsidRPr="00E100D3">
        <w:rPr>
          <w:lang w:val="es-ES_tradnl"/>
        </w:rPr>
        <w:t>le</w:t>
      </w:r>
      <w:r w:rsidRPr="00E100D3">
        <w:rPr>
          <w:lang w:val="es-ES_tradnl"/>
        </w:rPr>
        <w:t>s</w:t>
      </w:r>
    </w:p>
    <w:p w14:paraId="5E1B6F2E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título d</w:t>
      </w:r>
      <w:r w:rsidR="00AC23DE" w:rsidRPr="00E100D3">
        <w:rPr>
          <w:lang w:val="es-ES_tradnl"/>
        </w:rPr>
        <w:t>el</w:t>
      </w:r>
      <w:r w:rsidRPr="00E100D3">
        <w:rPr>
          <w:lang w:val="es-ES_tradnl"/>
        </w:rPr>
        <w:t xml:space="preserve"> art</w:t>
      </w:r>
      <w:r w:rsidR="00AC23DE" w:rsidRPr="00E100D3">
        <w:rPr>
          <w:lang w:val="es-ES_tradnl"/>
        </w:rPr>
        <w:t>ículo</w:t>
      </w:r>
      <w:r w:rsidRPr="00E100D3">
        <w:rPr>
          <w:lang w:val="es-ES_tradnl"/>
        </w:rPr>
        <w:t xml:space="preserve">, entre </w:t>
      </w:r>
      <w:r w:rsidR="00AC23DE" w:rsidRPr="00E100D3">
        <w:rPr>
          <w:lang w:val="es-ES_tradnl"/>
        </w:rPr>
        <w:t>comillas</w:t>
      </w:r>
    </w:p>
    <w:p w14:paraId="5D850DF4" w14:textId="77777777" w:rsidR="005057A8" w:rsidRPr="00E100D3" w:rsidRDefault="00E73A5C" w:rsidP="00B51D51">
      <w:pPr>
        <w:pStyle w:val="07lista"/>
        <w:rPr>
          <w:lang w:val="es-ES_tradnl"/>
        </w:rPr>
      </w:pPr>
      <w:r w:rsidRPr="00E100D3">
        <w:rPr>
          <w:i/>
          <w:lang w:val="es-ES_tradnl"/>
        </w:rPr>
        <w:t>N</w:t>
      </w:r>
      <w:r w:rsidR="005057A8" w:rsidRPr="00E100D3">
        <w:rPr>
          <w:i/>
          <w:lang w:val="es-ES_tradnl"/>
        </w:rPr>
        <w:t>om</w:t>
      </w:r>
      <w:r w:rsidR="00AC23DE" w:rsidRPr="00E100D3">
        <w:rPr>
          <w:i/>
          <w:lang w:val="es-ES_tradnl"/>
        </w:rPr>
        <w:t>br</w:t>
      </w:r>
      <w:r w:rsidR="005057A8" w:rsidRPr="00E100D3">
        <w:rPr>
          <w:i/>
          <w:lang w:val="es-ES_tradnl"/>
        </w:rPr>
        <w:t>e d</w:t>
      </w:r>
      <w:r w:rsidR="00AC23DE" w:rsidRPr="00E100D3">
        <w:rPr>
          <w:i/>
          <w:lang w:val="es-ES_tradnl"/>
        </w:rPr>
        <w:t>el</w:t>
      </w:r>
      <w:r w:rsidR="005057A8" w:rsidRPr="00E100D3">
        <w:rPr>
          <w:i/>
          <w:lang w:val="es-ES_tradnl"/>
        </w:rPr>
        <w:t xml:space="preserve"> </w:t>
      </w:r>
      <w:r w:rsidRPr="00E100D3">
        <w:rPr>
          <w:i/>
          <w:lang w:val="es-ES_tradnl"/>
        </w:rPr>
        <w:t>C</w:t>
      </w:r>
      <w:r w:rsidR="005057A8" w:rsidRPr="00E100D3">
        <w:rPr>
          <w:i/>
          <w:lang w:val="es-ES_tradnl"/>
        </w:rPr>
        <w:t>ongreso</w:t>
      </w:r>
      <w:r w:rsidR="005057A8" w:rsidRPr="00E100D3">
        <w:rPr>
          <w:lang w:val="es-ES_tradnl"/>
        </w:rPr>
        <w:t xml:space="preserve"> (</w:t>
      </w:r>
      <w:r w:rsidRPr="00E100D3">
        <w:rPr>
          <w:lang w:val="es-ES_tradnl"/>
        </w:rPr>
        <w:t>iniciales mayúsculas y cursiva</w:t>
      </w:r>
      <w:r w:rsidR="005057A8" w:rsidRPr="00E100D3">
        <w:rPr>
          <w:lang w:val="es-ES_tradnl"/>
        </w:rPr>
        <w:t>)</w:t>
      </w:r>
    </w:p>
    <w:p w14:paraId="5475261A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número d</w:t>
      </w:r>
      <w:r w:rsidR="00E73A5C" w:rsidRPr="00E100D3">
        <w:rPr>
          <w:lang w:val="es-ES_tradnl"/>
        </w:rPr>
        <w:t>el</w:t>
      </w:r>
      <w:r w:rsidRPr="00E100D3">
        <w:rPr>
          <w:lang w:val="es-ES_tradnl"/>
        </w:rPr>
        <w:t xml:space="preserve"> art</w:t>
      </w:r>
      <w:r w:rsidR="00E73A5C" w:rsidRPr="00E100D3">
        <w:rPr>
          <w:lang w:val="es-ES_tradnl"/>
        </w:rPr>
        <w:t>ícul</w:t>
      </w:r>
      <w:r w:rsidRPr="00E100D3">
        <w:rPr>
          <w:lang w:val="es-ES_tradnl"/>
        </w:rPr>
        <w:t>o</w:t>
      </w:r>
    </w:p>
    <w:p w14:paraId="2D4392D5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l</w:t>
      </w:r>
      <w:r w:rsidR="00E73A5C" w:rsidRPr="00E100D3">
        <w:rPr>
          <w:lang w:val="es-ES_tradnl"/>
        </w:rPr>
        <w:t>ugar</w:t>
      </w:r>
    </w:p>
    <w:p w14:paraId="1464B1A0" w14:textId="77777777" w:rsidR="00975BB9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m</w:t>
      </w:r>
      <w:r w:rsidR="00E73A5C" w:rsidRPr="00E100D3">
        <w:rPr>
          <w:lang w:val="es-ES_tradnl"/>
        </w:rPr>
        <w:t>e</w:t>
      </w:r>
      <w:r w:rsidRPr="00E100D3">
        <w:rPr>
          <w:lang w:val="es-ES_tradnl"/>
        </w:rPr>
        <w:t xml:space="preserve">s </w:t>
      </w:r>
      <w:r w:rsidR="00E73A5C" w:rsidRPr="00E100D3">
        <w:rPr>
          <w:lang w:val="es-ES_tradnl"/>
        </w:rPr>
        <w:t>y</w:t>
      </w:r>
      <w:r w:rsidRPr="00E100D3">
        <w:rPr>
          <w:lang w:val="es-ES_tradnl"/>
        </w:rPr>
        <w:t xml:space="preserve"> a</w:t>
      </w:r>
      <w:r w:rsidR="00E73A5C" w:rsidRPr="00E100D3">
        <w:rPr>
          <w:lang w:val="es-ES_tradnl"/>
        </w:rPr>
        <w:t>ñ</w:t>
      </w:r>
      <w:r w:rsidRPr="00E100D3">
        <w:rPr>
          <w:lang w:val="es-ES_tradnl"/>
        </w:rPr>
        <w:t>o d</w:t>
      </w:r>
      <w:r w:rsidR="00E73A5C" w:rsidRPr="00E100D3">
        <w:rPr>
          <w:lang w:val="es-ES_tradnl"/>
        </w:rPr>
        <w:t>e l</w:t>
      </w:r>
      <w:r w:rsidRPr="00E100D3">
        <w:rPr>
          <w:lang w:val="es-ES_tradnl"/>
        </w:rPr>
        <w:t>a publica</w:t>
      </w:r>
      <w:r w:rsidR="00E73A5C" w:rsidRPr="00E100D3">
        <w:rPr>
          <w:lang w:val="es-ES_tradnl"/>
        </w:rPr>
        <w:t>ción</w:t>
      </w:r>
    </w:p>
    <w:p w14:paraId="75FEFC19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E73A5C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521A3508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lastRenderedPageBreak/>
        <w:t xml:space="preserve">[5] BERNUSSI, A.A., IIKAWA, F., MOTISUKE, P., </w:t>
      </w:r>
      <w:r w:rsidRPr="00E100D3">
        <w:rPr>
          <w:i/>
          <w:lang w:val="es-ES_tradnl"/>
        </w:rPr>
        <w:t>et al</w:t>
      </w:r>
      <w:r w:rsidRPr="00E100D3">
        <w:rPr>
          <w:lang w:val="es-ES_tradnl"/>
        </w:rPr>
        <w:t xml:space="preserve">., “Photoreflectance characterization of δ-doped p-GaAs”, In: </w:t>
      </w:r>
      <w:r w:rsidRPr="00E100D3">
        <w:rPr>
          <w:i/>
          <w:iCs/>
          <w:lang w:val="es-ES_tradnl"/>
        </w:rPr>
        <w:t>International Conference on Modulation</w:t>
      </w:r>
      <w:r w:rsidRPr="00E100D3">
        <w:rPr>
          <w:lang w:val="es-ES_tradnl"/>
        </w:rPr>
        <w:t xml:space="preserve"> </w:t>
      </w:r>
      <w:r w:rsidRPr="00E100D3">
        <w:rPr>
          <w:i/>
          <w:iCs/>
          <w:lang w:val="es-ES_tradnl"/>
        </w:rPr>
        <w:t>Spectroscopy,</w:t>
      </w:r>
      <w:r w:rsidRPr="00E100D3">
        <w:rPr>
          <w:lang w:val="es-ES_tradnl"/>
        </w:rPr>
        <w:t xml:space="preserve"> 1286-32, San Diego, Cal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fornia, USA, 19-21 March 1990.</w:t>
      </w:r>
    </w:p>
    <w:p w14:paraId="527147C0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>7.6 Cita de art</w:t>
      </w:r>
      <w:r w:rsidR="007E41D8" w:rsidRPr="00E100D3">
        <w:rPr>
          <w:lang w:val="es-ES_tradnl"/>
        </w:rPr>
        <w:t>ículo</w:t>
      </w:r>
      <w:r w:rsidRPr="00E100D3">
        <w:rPr>
          <w:lang w:val="es-ES_tradnl"/>
        </w:rPr>
        <w:t xml:space="preserve"> e</w:t>
      </w:r>
      <w:r w:rsidR="007E41D8" w:rsidRPr="00E100D3">
        <w:rPr>
          <w:lang w:val="es-ES_tradnl"/>
        </w:rPr>
        <w:t>n</w:t>
      </w:r>
      <w:r w:rsidRPr="00E100D3">
        <w:rPr>
          <w:lang w:val="es-ES_tradnl"/>
        </w:rPr>
        <w:t xml:space="preserve"> li</w:t>
      </w:r>
      <w:r w:rsidR="007E41D8" w:rsidRPr="00E100D3">
        <w:rPr>
          <w:lang w:val="es-ES_tradnl"/>
        </w:rPr>
        <w:t>b</w:t>
      </w:r>
      <w:r w:rsidRPr="00E100D3">
        <w:rPr>
          <w:lang w:val="es-ES_tradnl"/>
        </w:rPr>
        <w:t>ro (s</w:t>
      </w:r>
      <w:r w:rsidR="007E41D8" w:rsidRPr="00E100D3">
        <w:rPr>
          <w:lang w:val="es-ES_tradnl"/>
        </w:rPr>
        <w:t>e</w:t>
      </w:r>
      <w:r w:rsidRPr="00E100D3">
        <w:rPr>
          <w:lang w:val="es-ES_tradnl"/>
        </w:rPr>
        <w:t>rie)</w:t>
      </w:r>
    </w:p>
    <w:p w14:paraId="5EDA7467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título d</w:t>
      </w:r>
      <w:r w:rsidR="007E41D8" w:rsidRPr="00E100D3">
        <w:rPr>
          <w:lang w:val="es-ES_tradnl"/>
        </w:rPr>
        <w:t>el</w:t>
      </w:r>
      <w:r w:rsidRPr="00E100D3">
        <w:rPr>
          <w:lang w:val="es-ES_tradnl"/>
        </w:rPr>
        <w:t xml:space="preserve"> art</w:t>
      </w:r>
      <w:r w:rsidR="007E41D8" w:rsidRPr="00E100D3">
        <w:rPr>
          <w:lang w:val="es-ES_tradnl"/>
        </w:rPr>
        <w:t>ículo</w:t>
      </w:r>
      <w:r w:rsidRPr="00E100D3">
        <w:rPr>
          <w:lang w:val="es-ES_tradnl"/>
        </w:rPr>
        <w:t xml:space="preserve">, entre </w:t>
      </w:r>
      <w:r w:rsidR="007E41D8" w:rsidRPr="00E100D3">
        <w:rPr>
          <w:lang w:val="es-ES_tradnl"/>
        </w:rPr>
        <w:t>comillas</w:t>
      </w:r>
    </w:p>
    <w:p w14:paraId="7DB08395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In: </w:t>
      </w:r>
      <w:r w:rsidR="007E41D8" w:rsidRPr="00E100D3">
        <w:rPr>
          <w:i/>
          <w:lang w:val="es-ES_tradnl"/>
        </w:rPr>
        <w:t>T</w:t>
      </w:r>
      <w:r w:rsidRPr="00E100D3">
        <w:rPr>
          <w:i/>
          <w:lang w:val="es-ES_tradnl"/>
        </w:rPr>
        <w:t>ítulo d</w:t>
      </w:r>
      <w:r w:rsidR="007E41D8" w:rsidRPr="00E100D3">
        <w:rPr>
          <w:i/>
          <w:lang w:val="es-ES_tradnl"/>
        </w:rPr>
        <w:t>el</w:t>
      </w:r>
      <w:r w:rsidRPr="00E100D3">
        <w:rPr>
          <w:i/>
          <w:lang w:val="es-ES_tradnl"/>
        </w:rPr>
        <w:t xml:space="preserve"> </w:t>
      </w:r>
      <w:r w:rsidR="007E41D8" w:rsidRPr="00E100D3">
        <w:rPr>
          <w:i/>
          <w:lang w:val="es-ES_tradnl"/>
        </w:rPr>
        <w:t>L</w:t>
      </w:r>
      <w:r w:rsidRPr="00E100D3">
        <w:rPr>
          <w:i/>
          <w:lang w:val="es-ES_tradnl"/>
        </w:rPr>
        <w:t>i</w:t>
      </w:r>
      <w:r w:rsidR="007E41D8" w:rsidRPr="00E100D3">
        <w:rPr>
          <w:i/>
          <w:lang w:val="es-ES_tradnl"/>
        </w:rPr>
        <w:t>b</w:t>
      </w:r>
      <w:r w:rsidRPr="00E100D3">
        <w:rPr>
          <w:i/>
          <w:lang w:val="es-ES_tradnl"/>
        </w:rPr>
        <w:t>ro</w:t>
      </w:r>
      <w:r w:rsidRPr="00E100D3">
        <w:rPr>
          <w:lang w:val="es-ES_tradnl"/>
        </w:rPr>
        <w:t xml:space="preserve"> (</w:t>
      </w:r>
      <w:r w:rsidR="007E41D8" w:rsidRPr="00E100D3">
        <w:rPr>
          <w:lang w:val="es-ES_tradnl"/>
        </w:rPr>
        <w:t>iniciales mayúsculas y cursiva</w:t>
      </w:r>
      <w:r w:rsidRPr="00E100D3">
        <w:rPr>
          <w:lang w:val="es-ES_tradnl"/>
        </w:rPr>
        <w:t>)</w:t>
      </w:r>
    </w:p>
    <w:p w14:paraId="77B4E81B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volume</w:t>
      </w:r>
      <w:r w:rsidR="007E41D8" w:rsidRPr="00E100D3">
        <w:rPr>
          <w:lang w:val="es-ES_tradnl"/>
        </w:rPr>
        <w:t>n</w:t>
      </w:r>
    </w:p>
    <w:p w14:paraId="7239531C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i/>
          <w:lang w:val="es-ES_tradnl"/>
        </w:rPr>
        <w:t>título d</w:t>
      </w:r>
      <w:r w:rsidR="007E41D8" w:rsidRPr="00E100D3">
        <w:rPr>
          <w:i/>
          <w:lang w:val="es-ES_tradnl"/>
        </w:rPr>
        <w:t>e l</w:t>
      </w:r>
      <w:r w:rsidRPr="00E100D3">
        <w:rPr>
          <w:i/>
          <w:lang w:val="es-ES_tradnl"/>
        </w:rPr>
        <w:t>a s</w:t>
      </w:r>
      <w:r w:rsidR="007E41D8" w:rsidRPr="00E100D3">
        <w:rPr>
          <w:i/>
          <w:lang w:val="es-ES_tradnl"/>
        </w:rPr>
        <w:t>e</w:t>
      </w:r>
      <w:r w:rsidRPr="00E100D3">
        <w:rPr>
          <w:i/>
          <w:lang w:val="es-ES_tradnl"/>
        </w:rPr>
        <w:t>rie</w:t>
      </w:r>
      <w:r w:rsidRPr="00E100D3">
        <w:rPr>
          <w:lang w:val="es-ES_tradnl"/>
        </w:rPr>
        <w:t xml:space="preserve"> (</w:t>
      </w:r>
      <w:r w:rsidR="007E41D8" w:rsidRPr="00E100D3">
        <w:rPr>
          <w:lang w:val="es-ES_tradnl"/>
        </w:rPr>
        <w:t>cursiva</w:t>
      </w:r>
      <w:r w:rsidRPr="00E100D3">
        <w:rPr>
          <w:lang w:val="es-ES_tradnl"/>
        </w:rPr>
        <w:t>)</w:t>
      </w:r>
    </w:p>
    <w:p w14:paraId="1C364A64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editor</w:t>
      </w:r>
      <w:r w:rsidR="007E41D8" w:rsidRPr="00E100D3">
        <w:rPr>
          <w:lang w:val="es-ES_tradnl"/>
        </w:rPr>
        <w:t>ial</w:t>
      </w:r>
    </w:p>
    <w:p w14:paraId="69D0A37C" w14:textId="77777777" w:rsidR="005057A8" w:rsidRPr="00E100D3" w:rsidRDefault="007E41D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páginas inicial y final del artículo, después de la abreviatura pp.</w:t>
      </w:r>
    </w:p>
    <w:p w14:paraId="041CBEFE" w14:textId="77777777" w:rsidR="00975BB9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a</w:t>
      </w:r>
      <w:r w:rsidR="007E41D8" w:rsidRPr="00E100D3">
        <w:rPr>
          <w:lang w:val="es-ES_tradnl"/>
        </w:rPr>
        <w:t>ñ</w:t>
      </w:r>
      <w:r w:rsidRPr="00E100D3">
        <w:rPr>
          <w:lang w:val="es-ES_tradnl"/>
        </w:rPr>
        <w:t>o d</w:t>
      </w:r>
      <w:r w:rsidR="007E41D8" w:rsidRPr="00E100D3">
        <w:rPr>
          <w:lang w:val="es-ES_tradnl"/>
        </w:rPr>
        <w:t>e l</w:t>
      </w:r>
      <w:r w:rsidRPr="00E100D3">
        <w:rPr>
          <w:lang w:val="es-ES_tradnl"/>
        </w:rPr>
        <w:t>a publica</w:t>
      </w:r>
      <w:r w:rsidR="007E41D8" w:rsidRPr="00E100D3">
        <w:rPr>
          <w:lang w:val="es-ES_tradnl"/>
        </w:rPr>
        <w:t>ción</w:t>
      </w:r>
    </w:p>
    <w:p w14:paraId="5DD7BBD0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7E41D8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384CF47A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[6] COWIN, S.C., “Adaptive anisotropy: An example in living bone”, In: </w:t>
      </w:r>
      <w:r w:rsidRPr="00E100D3">
        <w:rPr>
          <w:i/>
          <w:iCs/>
          <w:lang w:val="es-ES_tradnl"/>
        </w:rPr>
        <w:t>Non-Classical Continuum Mech</w:t>
      </w:r>
      <w:r w:rsidRPr="00E100D3">
        <w:rPr>
          <w:i/>
          <w:iCs/>
          <w:lang w:val="es-ES_tradnl"/>
        </w:rPr>
        <w:t>a</w:t>
      </w:r>
      <w:r w:rsidRPr="00E100D3">
        <w:rPr>
          <w:i/>
          <w:iCs/>
          <w:lang w:val="es-ES_tradnl"/>
        </w:rPr>
        <w:t xml:space="preserve">nics, </w:t>
      </w:r>
      <w:r w:rsidRPr="00E100D3">
        <w:rPr>
          <w:lang w:val="es-ES_tradnl"/>
        </w:rPr>
        <w:t xml:space="preserve">v. 122, </w:t>
      </w:r>
      <w:r w:rsidRPr="00E100D3">
        <w:rPr>
          <w:i/>
          <w:iCs/>
          <w:lang w:val="es-ES_tradnl"/>
        </w:rPr>
        <w:t xml:space="preserve">London Mathematical Society Lecture Note Series, </w:t>
      </w:r>
      <w:r w:rsidRPr="00E100D3">
        <w:rPr>
          <w:lang w:val="es-ES_tradnl"/>
        </w:rPr>
        <w:t>Cambridge University Press, pp. 174-186, 1987.</w:t>
      </w:r>
    </w:p>
    <w:p w14:paraId="7B4BC4F5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>7.7 Cita de capítulo de li</w:t>
      </w:r>
      <w:r w:rsidR="007E41D8" w:rsidRPr="00E100D3">
        <w:rPr>
          <w:lang w:val="es-ES_tradnl"/>
        </w:rPr>
        <w:t>b</w:t>
      </w:r>
      <w:r w:rsidRPr="00E100D3">
        <w:rPr>
          <w:lang w:val="es-ES_tradnl"/>
        </w:rPr>
        <w:t>ro</w:t>
      </w:r>
    </w:p>
    <w:p w14:paraId="24CFE6A3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título d</w:t>
      </w:r>
      <w:r w:rsidR="007E41D8" w:rsidRPr="00E100D3">
        <w:rPr>
          <w:lang w:val="es-ES_tradnl"/>
        </w:rPr>
        <w:t>el</w:t>
      </w:r>
      <w:r w:rsidRPr="00E100D3">
        <w:rPr>
          <w:lang w:val="es-ES_tradnl"/>
        </w:rPr>
        <w:t xml:space="preserve"> capítulo, entre </w:t>
      </w:r>
      <w:r w:rsidR="007E41D8" w:rsidRPr="00E100D3">
        <w:rPr>
          <w:lang w:val="es-ES_tradnl"/>
        </w:rPr>
        <w:t>comillas</w:t>
      </w:r>
    </w:p>
    <w:p w14:paraId="56CFC9F7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 xml:space="preserve">In: editor </w:t>
      </w:r>
      <w:r w:rsidR="007E41D8" w:rsidRPr="00E100D3">
        <w:rPr>
          <w:lang w:val="es-ES_tradnl"/>
        </w:rPr>
        <w:t>o</w:t>
      </w:r>
      <w:r w:rsidRPr="00E100D3">
        <w:rPr>
          <w:lang w:val="es-ES_tradnl"/>
        </w:rPr>
        <w:t xml:space="preserve"> editores</w:t>
      </w:r>
      <w:r w:rsidR="007E41D8" w:rsidRPr="00E100D3">
        <w:rPr>
          <w:lang w:val="es-ES_tradnl"/>
        </w:rPr>
        <w:t xml:space="preserve"> del libro</w:t>
      </w:r>
    </w:p>
    <w:p w14:paraId="7C83DEE5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i/>
          <w:lang w:val="es-ES_tradnl"/>
        </w:rPr>
        <w:t>título d</w:t>
      </w:r>
      <w:r w:rsidR="007E41D8" w:rsidRPr="00E100D3">
        <w:rPr>
          <w:i/>
          <w:lang w:val="es-ES_tradnl"/>
        </w:rPr>
        <w:t>el</w:t>
      </w:r>
      <w:r w:rsidRPr="00E100D3">
        <w:rPr>
          <w:i/>
          <w:lang w:val="es-ES_tradnl"/>
        </w:rPr>
        <w:t xml:space="preserve"> li</w:t>
      </w:r>
      <w:r w:rsidR="007E41D8" w:rsidRPr="00E100D3">
        <w:rPr>
          <w:i/>
          <w:lang w:val="es-ES_tradnl"/>
        </w:rPr>
        <w:t>b</w:t>
      </w:r>
      <w:r w:rsidRPr="00E100D3">
        <w:rPr>
          <w:i/>
          <w:lang w:val="es-ES_tradnl"/>
        </w:rPr>
        <w:t>ro</w:t>
      </w:r>
      <w:r w:rsidRPr="00E100D3">
        <w:rPr>
          <w:lang w:val="es-ES_tradnl"/>
        </w:rPr>
        <w:t xml:space="preserve"> (</w:t>
      </w:r>
      <w:r w:rsidR="007E41D8" w:rsidRPr="00E100D3">
        <w:rPr>
          <w:lang w:val="es-ES_tradnl"/>
        </w:rPr>
        <w:t>iniciales mayúsculas y cursiva</w:t>
      </w:r>
      <w:r w:rsidRPr="00E100D3">
        <w:rPr>
          <w:lang w:val="es-ES_tradnl"/>
        </w:rPr>
        <w:t>)</w:t>
      </w:r>
    </w:p>
    <w:p w14:paraId="6A0AF30C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edi</w:t>
      </w:r>
      <w:r w:rsidR="007E41D8" w:rsidRPr="00E100D3">
        <w:rPr>
          <w:lang w:val="es-ES_tradnl"/>
        </w:rPr>
        <w:t>ción</w:t>
      </w:r>
    </w:p>
    <w:p w14:paraId="411AF6F0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capítulo</w:t>
      </w:r>
    </w:p>
    <w:p w14:paraId="42803E63" w14:textId="77777777" w:rsidR="005057A8" w:rsidRPr="00E100D3" w:rsidRDefault="007E41D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lugar</w:t>
      </w:r>
    </w:p>
    <w:p w14:paraId="4CE636B4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editor</w:t>
      </w:r>
      <w:r w:rsidR="007E41D8" w:rsidRPr="00E100D3">
        <w:rPr>
          <w:lang w:val="es-ES_tradnl"/>
        </w:rPr>
        <w:t>ial</w:t>
      </w:r>
    </w:p>
    <w:p w14:paraId="36CD6FF5" w14:textId="77777777" w:rsidR="00975BB9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a</w:t>
      </w:r>
      <w:r w:rsidR="007E41D8" w:rsidRPr="00E100D3">
        <w:rPr>
          <w:lang w:val="es-ES_tradnl"/>
        </w:rPr>
        <w:t>ñ</w:t>
      </w:r>
      <w:r w:rsidRPr="00E100D3">
        <w:rPr>
          <w:lang w:val="es-ES_tradnl"/>
        </w:rPr>
        <w:t>o d</w:t>
      </w:r>
      <w:r w:rsidR="007E41D8" w:rsidRPr="00E100D3">
        <w:rPr>
          <w:lang w:val="es-ES_tradnl"/>
        </w:rPr>
        <w:t>e l</w:t>
      </w:r>
      <w:r w:rsidRPr="00E100D3">
        <w:rPr>
          <w:lang w:val="es-ES_tradnl"/>
        </w:rPr>
        <w:t>a publica</w:t>
      </w:r>
      <w:r w:rsidR="007E41D8" w:rsidRPr="00E100D3">
        <w:rPr>
          <w:lang w:val="es-ES_tradnl"/>
        </w:rPr>
        <w:t>ción</w:t>
      </w:r>
    </w:p>
    <w:p w14:paraId="024CD84F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7E41D8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5912FB0E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[7] </w:t>
      </w:r>
      <w:r w:rsidR="00AF43CE" w:rsidRPr="00AF43CE">
        <w:rPr>
          <w:highlight w:val="yellow"/>
          <w:lang w:val="es-ES_tradnl"/>
        </w:rPr>
        <w:t xml:space="preserve">BERNUSSI, A.A., IIKAWA, F., MOTISUKE, P., </w:t>
      </w:r>
      <w:r w:rsidR="00AF43CE" w:rsidRPr="00AF43CE">
        <w:rPr>
          <w:i/>
          <w:highlight w:val="yellow"/>
          <w:lang w:val="es-ES_tradnl"/>
        </w:rPr>
        <w:t>et al</w:t>
      </w:r>
      <w:r w:rsidR="00AF43CE" w:rsidRPr="00AF43CE">
        <w:rPr>
          <w:highlight w:val="yellow"/>
          <w:lang w:val="es-ES_tradnl"/>
        </w:rPr>
        <w:t>.,</w:t>
      </w:r>
      <w:r w:rsidR="00AF43CE" w:rsidRPr="00AF43CE">
        <w:rPr>
          <w:lang w:val="es-ES_tradnl"/>
        </w:rPr>
        <w:t xml:space="preserve"> </w:t>
      </w:r>
      <w:r w:rsidRPr="00E100D3">
        <w:rPr>
          <w:lang w:val="es-ES_tradnl"/>
        </w:rPr>
        <w:t xml:space="preserve">“Thermal radiation measurements”, In: Eckert, E.R.G., Goldstein, R.J. (eds), </w:t>
      </w:r>
      <w:r w:rsidRPr="00E100D3">
        <w:rPr>
          <w:i/>
          <w:iCs/>
          <w:lang w:val="es-ES_tradnl"/>
        </w:rPr>
        <w:t>Measurements in Heat Transfer, 2</w:t>
      </w:r>
      <w:r w:rsidRPr="00E100D3">
        <w:rPr>
          <w:lang w:val="es-ES_tradnl"/>
        </w:rPr>
        <w:t xml:space="preserve"> ed., chapter 10, New York, USA, Hemisph</w:t>
      </w:r>
      <w:r w:rsidRPr="00E100D3">
        <w:rPr>
          <w:lang w:val="es-ES_tradnl"/>
        </w:rPr>
        <w:t>e</w:t>
      </w:r>
      <w:r w:rsidRPr="00E100D3">
        <w:rPr>
          <w:lang w:val="es-ES_tradnl"/>
        </w:rPr>
        <w:t>re Publishing Co</w:t>
      </w:r>
      <w:r w:rsidRPr="00E100D3">
        <w:rPr>
          <w:lang w:val="es-ES_tradnl"/>
        </w:rPr>
        <w:t>r</w:t>
      </w:r>
      <w:r w:rsidRPr="00E100D3">
        <w:rPr>
          <w:lang w:val="es-ES_tradnl"/>
        </w:rPr>
        <w:t>poration, 1976.</w:t>
      </w:r>
    </w:p>
    <w:p w14:paraId="4836364F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>7.8 Cita de tes</w:t>
      </w:r>
      <w:r w:rsidR="009D6ED1" w:rsidRPr="00E100D3">
        <w:rPr>
          <w:lang w:val="es-ES_tradnl"/>
        </w:rPr>
        <w:t>is</w:t>
      </w:r>
    </w:p>
    <w:p w14:paraId="62CE4698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i/>
          <w:lang w:val="es-ES_tradnl"/>
        </w:rPr>
        <w:t>título</w:t>
      </w:r>
      <w:r w:rsidRPr="00E100D3">
        <w:rPr>
          <w:lang w:val="es-ES_tradnl"/>
        </w:rPr>
        <w:t xml:space="preserve"> (</w:t>
      </w:r>
      <w:r w:rsidR="009D6ED1" w:rsidRPr="00E100D3">
        <w:rPr>
          <w:lang w:val="es-ES_tradnl"/>
        </w:rPr>
        <w:t>cursiva</w:t>
      </w:r>
      <w:r w:rsidRPr="00E100D3">
        <w:rPr>
          <w:lang w:val="es-ES_tradnl"/>
        </w:rPr>
        <w:t>)</w:t>
      </w:r>
    </w:p>
    <w:p w14:paraId="1E772384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gra</w:t>
      </w:r>
      <w:r w:rsidR="009D6ED1" w:rsidRPr="00E100D3">
        <w:rPr>
          <w:lang w:val="es-ES_tradnl"/>
        </w:rPr>
        <w:t>do</w:t>
      </w:r>
      <w:r w:rsidRPr="00E100D3">
        <w:rPr>
          <w:lang w:val="es-ES_tradnl"/>
        </w:rPr>
        <w:t xml:space="preserve"> M.Sc./D.Sc.</w:t>
      </w:r>
    </w:p>
    <w:p w14:paraId="5B9A40D0" w14:textId="77777777" w:rsidR="005057A8" w:rsidRPr="00E100D3" w:rsidRDefault="009D6ED1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institución</w:t>
      </w:r>
    </w:p>
    <w:p w14:paraId="47B55ECD" w14:textId="77777777" w:rsidR="005057A8" w:rsidRPr="00E100D3" w:rsidRDefault="009D6ED1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lugar</w:t>
      </w:r>
    </w:p>
    <w:p w14:paraId="1402C640" w14:textId="77777777" w:rsidR="00975BB9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a</w:t>
      </w:r>
      <w:r w:rsidR="009D6ED1" w:rsidRPr="00E100D3">
        <w:rPr>
          <w:lang w:val="es-ES_tradnl"/>
        </w:rPr>
        <w:t>ñ</w:t>
      </w:r>
      <w:r w:rsidRPr="00E100D3">
        <w:rPr>
          <w:lang w:val="es-ES_tradnl"/>
        </w:rPr>
        <w:t>o d</w:t>
      </w:r>
      <w:r w:rsidR="009D6ED1" w:rsidRPr="00E100D3">
        <w:rPr>
          <w:lang w:val="es-ES_tradnl"/>
        </w:rPr>
        <w:t>e l</w:t>
      </w:r>
      <w:r w:rsidRPr="00E100D3">
        <w:rPr>
          <w:lang w:val="es-ES_tradnl"/>
        </w:rPr>
        <w:t>a defe</w:t>
      </w:r>
      <w:r w:rsidR="009D6ED1" w:rsidRPr="00E100D3">
        <w:rPr>
          <w:lang w:val="es-ES_tradnl"/>
        </w:rPr>
        <w:t>n</w:t>
      </w:r>
      <w:r w:rsidRPr="00E100D3">
        <w:rPr>
          <w:lang w:val="es-ES_tradnl"/>
        </w:rPr>
        <w:t>sa</w:t>
      </w:r>
    </w:p>
    <w:p w14:paraId="497C4EAE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9D6ED1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40E3435A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[8] PAES JUNIOR, H.R., </w:t>
      </w:r>
      <w:r w:rsidR="00E6365B">
        <w:rPr>
          <w:lang w:val="es-ES_tradnl"/>
        </w:rPr>
        <w:t>“</w:t>
      </w:r>
      <w:r w:rsidRPr="00E6365B">
        <w:rPr>
          <w:lang w:val="es-ES_tradnl"/>
        </w:rPr>
        <w:t>Influência da espessura da camada intrínseca e energia do fóton na degrad</w:t>
      </w:r>
      <w:r w:rsidRPr="00E6365B">
        <w:rPr>
          <w:lang w:val="es-ES_tradnl"/>
        </w:rPr>
        <w:t>a</w:t>
      </w:r>
      <w:r w:rsidRPr="00E6365B">
        <w:rPr>
          <w:lang w:val="es-ES_tradnl"/>
        </w:rPr>
        <w:t>ção de células solares de silício amorfo hidrogenado</w:t>
      </w:r>
      <w:r w:rsidR="00E6365B">
        <w:rPr>
          <w:lang w:val="es-ES_tradnl"/>
        </w:rPr>
        <w:t>”</w:t>
      </w:r>
      <w:r w:rsidRPr="00E100D3">
        <w:rPr>
          <w:lang w:val="es-ES_tradnl"/>
        </w:rPr>
        <w:t xml:space="preserve">, </w:t>
      </w:r>
      <w:r w:rsidRPr="00AF43CE">
        <w:rPr>
          <w:highlight w:val="yellow"/>
          <w:lang w:val="es-ES_tradnl"/>
        </w:rPr>
        <w:t>Tes</w:t>
      </w:r>
      <w:r w:rsidR="009D6ED1" w:rsidRPr="00AF43CE">
        <w:rPr>
          <w:highlight w:val="yellow"/>
          <w:lang w:val="es-ES_tradnl"/>
        </w:rPr>
        <w:t>is</w:t>
      </w:r>
      <w:r w:rsidRPr="00AF43CE">
        <w:rPr>
          <w:highlight w:val="yellow"/>
          <w:lang w:val="es-ES_tradnl"/>
        </w:rPr>
        <w:t xml:space="preserve"> de D.Sc</w:t>
      </w:r>
      <w:r w:rsidRPr="00E100D3">
        <w:rPr>
          <w:lang w:val="es-ES_tradnl"/>
        </w:rPr>
        <w:t>., COPPE/UFRJ, Rio de Janeiro, RJ, Brasil, 1994.</w:t>
      </w:r>
    </w:p>
    <w:p w14:paraId="699B9AE0" w14:textId="77777777" w:rsidR="005057A8" w:rsidRPr="00E100D3" w:rsidRDefault="005057A8" w:rsidP="005057A8">
      <w:pPr>
        <w:pStyle w:val="00subttulo"/>
        <w:rPr>
          <w:lang w:val="es-ES_tradnl"/>
        </w:rPr>
      </w:pPr>
      <w:r w:rsidRPr="00E100D3">
        <w:rPr>
          <w:lang w:val="es-ES_tradnl"/>
        </w:rPr>
        <w:t>7.9 Cita de refer</w:t>
      </w:r>
      <w:r w:rsidR="009D6ED1" w:rsidRPr="00E100D3">
        <w:rPr>
          <w:lang w:val="es-ES_tradnl"/>
        </w:rPr>
        <w:t>e</w:t>
      </w:r>
      <w:r w:rsidRPr="00E100D3">
        <w:rPr>
          <w:lang w:val="es-ES_tradnl"/>
        </w:rPr>
        <w:t xml:space="preserve">ncias de páginas </w:t>
      </w:r>
      <w:r w:rsidR="009D6ED1" w:rsidRPr="00E100D3">
        <w:rPr>
          <w:lang w:val="es-ES_tradnl"/>
        </w:rPr>
        <w:t>web</w:t>
      </w:r>
    </w:p>
    <w:p w14:paraId="119172A6" w14:textId="77777777" w:rsidR="000F3152" w:rsidRPr="00E100D3" w:rsidRDefault="000F3152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nom</w:t>
      </w:r>
      <w:r w:rsidR="009D6ED1" w:rsidRPr="00E100D3">
        <w:rPr>
          <w:lang w:val="es-ES_tradnl"/>
        </w:rPr>
        <w:t>br</w:t>
      </w:r>
      <w:r w:rsidRPr="00E100D3">
        <w:rPr>
          <w:lang w:val="es-ES_tradnl"/>
        </w:rPr>
        <w:t xml:space="preserve">e </w:t>
      </w:r>
      <w:r w:rsidR="009D6ED1" w:rsidRPr="00E100D3">
        <w:rPr>
          <w:lang w:val="es-ES_tradnl"/>
        </w:rPr>
        <w:t>de los</w:t>
      </w:r>
      <w:r w:rsidRPr="00E100D3">
        <w:rPr>
          <w:lang w:val="es-ES_tradnl"/>
        </w:rPr>
        <w:t xml:space="preserve"> autor</w:t>
      </w:r>
      <w:r w:rsidR="009D6ED1" w:rsidRPr="00E100D3">
        <w:rPr>
          <w:lang w:val="es-ES_tradnl"/>
        </w:rPr>
        <w:t>es</w:t>
      </w:r>
      <w:r w:rsidRPr="00E100D3">
        <w:rPr>
          <w:lang w:val="es-ES_tradnl"/>
        </w:rPr>
        <w:t xml:space="preserve"> e</w:t>
      </w:r>
      <w:r w:rsidR="009D6ED1" w:rsidRPr="00E100D3">
        <w:rPr>
          <w:lang w:val="es-ES_tradnl"/>
        </w:rPr>
        <w:t>n</w:t>
      </w:r>
      <w:r w:rsidRPr="00E100D3">
        <w:rPr>
          <w:lang w:val="es-ES_tradnl"/>
        </w:rPr>
        <w:t xml:space="preserve"> </w:t>
      </w:r>
      <w:r w:rsidR="009D6ED1" w:rsidRPr="00E100D3">
        <w:rPr>
          <w:lang w:val="es-ES_tradnl"/>
        </w:rPr>
        <w:t>m</w:t>
      </w:r>
      <w:r w:rsidRPr="00E100D3">
        <w:rPr>
          <w:lang w:val="es-ES_tradnl"/>
        </w:rPr>
        <w:t>a</w:t>
      </w:r>
      <w:r w:rsidR="009D6ED1" w:rsidRPr="00E100D3">
        <w:rPr>
          <w:lang w:val="es-ES_tradnl"/>
        </w:rPr>
        <w:t>y</w:t>
      </w:r>
      <w:r w:rsidRPr="00E100D3">
        <w:rPr>
          <w:lang w:val="es-ES_tradnl"/>
        </w:rPr>
        <w:t xml:space="preserve">úsculas </w:t>
      </w:r>
      <w:r w:rsidR="009D6ED1" w:rsidRPr="00E100D3">
        <w:rPr>
          <w:lang w:val="es-ES_tradnl"/>
        </w:rPr>
        <w:t>y</w:t>
      </w:r>
      <w:r w:rsidRPr="00E100D3">
        <w:rPr>
          <w:lang w:val="es-ES_tradnl"/>
        </w:rPr>
        <w:t xml:space="preserve"> </w:t>
      </w:r>
      <w:r w:rsidR="009D6ED1" w:rsidRPr="00E100D3">
        <w:rPr>
          <w:lang w:val="es-ES_tradnl"/>
        </w:rPr>
        <w:t>m</w:t>
      </w:r>
      <w:r w:rsidRPr="00E100D3">
        <w:rPr>
          <w:lang w:val="es-ES_tradnl"/>
        </w:rPr>
        <w:t xml:space="preserve">inúsculas (Cab), </w:t>
      </w:r>
      <w:r w:rsidR="009D6ED1" w:rsidRPr="00E100D3">
        <w:rPr>
          <w:lang w:val="es-ES_tradnl"/>
        </w:rPr>
        <w:t>c</w:t>
      </w:r>
      <w:r w:rsidRPr="00E100D3">
        <w:rPr>
          <w:lang w:val="es-ES_tradnl"/>
        </w:rPr>
        <w:t xml:space="preserve">uando </w:t>
      </w:r>
      <w:r w:rsidR="009D6ED1" w:rsidRPr="00E100D3">
        <w:rPr>
          <w:lang w:val="es-ES_tradnl"/>
        </w:rPr>
        <w:t>haya</w:t>
      </w:r>
    </w:p>
    <w:p w14:paraId="13E7F3AB" w14:textId="77777777" w:rsidR="005057A8" w:rsidRPr="00E100D3" w:rsidRDefault="005057A8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nom</w:t>
      </w:r>
      <w:r w:rsidR="009D6ED1" w:rsidRPr="00E100D3">
        <w:rPr>
          <w:lang w:val="es-ES_tradnl"/>
        </w:rPr>
        <w:t>bre</w:t>
      </w:r>
      <w:r w:rsidRPr="00E100D3">
        <w:rPr>
          <w:lang w:val="es-ES_tradnl"/>
        </w:rPr>
        <w:t xml:space="preserve"> d</w:t>
      </w:r>
      <w:r w:rsidR="009D6ED1" w:rsidRPr="00E100D3">
        <w:rPr>
          <w:lang w:val="es-ES_tradnl"/>
        </w:rPr>
        <w:t>el</w:t>
      </w:r>
      <w:r w:rsidRPr="00E100D3">
        <w:rPr>
          <w:lang w:val="es-ES_tradnl"/>
        </w:rPr>
        <w:t xml:space="preserve"> website</w:t>
      </w:r>
      <w:r w:rsidR="006F00E8" w:rsidRPr="00E100D3">
        <w:rPr>
          <w:lang w:val="es-ES_tradnl"/>
        </w:rPr>
        <w:t xml:space="preserve"> e</w:t>
      </w:r>
      <w:r w:rsidR="009D6ED1" w:rsidRPr="00E100D3">
        <w:rPr>
          <w:lang w:val="es-ES_tradnl"/>
        </w:rPr>
        <w:t>n</w:t>
      </w:r>
      <w:r w:rsidR="006F00E8" w:rsidRPr="00E100D3">
        <w:rPr>
          <w:lang w:val="es-ES_tradnl"/>
        </w:rPr>
        <w:t xml:space="preserve"> ma</w:t>
      </w:r>
      <w:r w:rsidR="009D6ED1" w:rsidRPr="00E100D3">
        <w:rPr>
          <w:lang w:val="es-ES_tradnl"/>
        </w:rPr>
        <w:t>y</w:t>
      </w:r>
      <w:r w:rsidR="006F00E8" w:rsidRPr="00E100D3">
        <w:rPr>
          <w:lang w:val="es-ES_tradnl"/>
        </w:rPr>
        <w:t>úsculas (CA)</w:t>
      </w:r>
    </w:p>
    <w:p w14:paraId="447BA4CA" w14:textId="77777777" w:rsidR="005057A8" w:rsidRPr="00E100D3" w:rsidRDefault="009D6ED1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dirección electrónica completa de la información citada</w:t>
      </w:r>
    </w:p>
    <w:p w14:paraId="566D9FAA" w14:textId="77777777" w:rsidR="00975BB9" w:rsidRPr="00E100D3" w:rsidRDefault="009D6ED1" w:rsidP="00B51D51">
      <w:pPr>
        <w:pStyle w:val="07lista"/>
        <w:rPr>
          <w:lang w:val="es-ES_tradnl"/>
        </w:rPr>
      </w:pPr>
      <w:r w:rsidRPr="00E100D3">
        <w:rPr>
          <w:lang w:val="es-ES_tradnl"/>
        </w:rPr>
        <w:t>fecha</w:t>
      </w:r>
      <w:r w:rsidR="005057A8" w:rsidRPr="00E100D3">
        <w:rPr>
          <w:lang w:val="es-ES_tradnl"/>
        </w:rPr>
        <w:t xml:space="preserve"> de consulta </w:t>
      </w:r>
    </w:p>
    <w:p w14:paraId="46932522" w14:textId="77777777" w:rsidR="005057A8" w:rsidRPr="00E100D3" w:rsidRDefault="005057A8" w:rsidP="00A27DE5">
      <w:pPr>
        <w:pStyle w:val="09ejemplo"/>
        <w:rPr>
          <w:lang w:val="es-ES_tradnl"/>
        </w:rPr>
      </w:pPr>
      <w:r w:rsidRPr="00E100D3">
        <w:rPr>
          <w:lang w:val="es-ES_tradnl"/>
        </w:rPr>
        <w:t>E</w:t>
      </w:r>
      <w:r w:rsidR="00C11A91" w:rsidRPr="00E100D3">
        <w:rPr>
          <w:lang w:val="es-ES_tradnl"/>
        </w:rPr>
        <w:t>j</w:t>
      </w:r>
      <w:r w:rsidRPr="00E100D3">
        <w:rPr>
          <w:lang w:val="es-ES_tradnl"/>
        </w:rPr>
        <w:t>emplo:</w:t>
      </w:r>
    </w:p>
    <w:p w14:paraId="1604642B" w14:textId="77777777" w:rsidR="005057A8" w:rsidRPr="00E100D3" w:rsidRDefault="005057A8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 xml:space="preserve">[9] </w:t>
      </w:r>
      <w:r w:rsidR="005C7293" w:rsidRPr="00E100D3">
        <w:rPr>
          <w:lang w:val="es-ES_tradnl"/>
        </w:rPr>
        <w:t>Editoria</w:t>
      </w:r>
      <w:r w:rsidR="000F3152" w:rsidRPr="00E100D3">
        <w:rPr>
          <w:lang w:val="es-ES_tradnl"/>
        </w:rPr>
        <w:t>,</w:t>
      </w:r>
      <w:r w:rsidR="005C7293" w:rsidRPr="00E100D3">
        <w:rPr>
          <w:lang w:val="es-ES_tradnl"/>
        </w:rPr>
        <w:t xml:space="preserve"> </w:t>
      </w:r>
      <w:r w:rsidRPr="00E100D3">
        <w:rPr>
          <w:lang w:val="es-ES_tradnl"/>
        </w:rPr>
        <w:t xml:space="preserve">REVISTA MATÉRIA, </w:t>
      </w:r>
      <w:r w:rsidRPr="00AF43CE">
        <w:rPr>
          <w:lang w:val="es-ES_tradnl"/>
        </w:rPr>
        <w:t>http://www.materia.coppe.ufrj.br</w:t>
      </w:r>
      <w:r w:rsidRPr="00E100D3">
        <w:rPr>
          <w:lang w:val="es-ES_tradnl"/>
        </w:rPr>
        <w:t>. Ac</w:t>
      </w:r>
      <w:r w:rsidR="00C11A91" w:rsidRPr="00E100D3">
        <w:rPr>
          <w:lang w:val="es-ES_tradnl"/>
        </w:rPr>
        <w:t>cedido</w:t>
      </w:r>
      <w:r w:rsidRPr="00E100D3">
        <w:rPr>
          <w:lang w:val="es-ES_tradnl"/>
        </w:rPr>
        <w:t xml:space="preserve"> e</w:t>
      </w:r>
      <w:r w:rsidR="00C11A91" w:rsidRPr="00E100D3">
        <w:rPr>
          <w:lang w:val="es-ES_tradnl"/>
        </w:rPr>
        <w:t>n</w:t>
      </w:r>
      <w:r w:rsidRPr="00E100D3">
        <w:rPr>
          <w:lang w:val="es-ES_tradnl"/>
        </w:rPr>
        <w:t xml:space="preserve"> se</w:t>
      </w:r>
      <w:r w:rsidR="00C11A91" w:rsidRPr="00E100D3">
        <w:rPr>
          <w:lang w:val="es-ES_tradnl"/>
        </w:rPr>
        <w:t>p</w:t>
      </w:r>
      <w:r w:rsidRPr="00E100D3">
        <w:rPr>
          <w:lang w:val="es-ES_tradnl"/>
        </w:rPr>
        <w:t>t</w:t>
      </w:r>
      <w:r w:rsidR="00C11A91" w:rsidRPr="00E100D3">
        <w:rPr>
          <w:lang w:val="es-ES_tradnl"/>
        </w:rPr>
        <w:t>iembre</w:t>
      </w:r>
      <w:r w:rsidRPr="00E100D3">
        <w:rPr>
          <w:lang w:val="es-ES_tradnl"/>
        </w:rPr>
        <w:t xml:space="preserve"> de 2004.</w:t>
      </w:r>
    </w:p>
    <w:p w14:paraId="41837ECB" w14:textId="77777777" w:rsidR="00B22F6A" w:rsidRPr="00E100D3" w:rsidRDefault="00B22F6A" w:rsidP="00B22F6A">
      <w:pPr>
        <w:pStyle w:val="00subttulo"/>
        <w:rPr>
          <w:lang w:val="es-ES_tradnl"/>
        </w:rPr>
      </w:pPr>
      <w:r w:rsidRPr="00E100D3">
        <w:rPr>
          <w:lang w:val="es-ES_tradnl"/>
        </w:rPr>
        <w:t>7.10 Para informa</w:t>
      </w:r>
      <w:r w:rsidR="00C11A91" w:rsidRPr="00E100D3">
        <w:rPr>
          <w:lang w:val="es-ES_tradnl"/>
        </w:rPr>
        <w:t>ciones</w:t>
      </w:r>
      <w:r w:rsidRPr="00E100D3">
        <w:rPr>
          <w:lang w:val="es-ES_tradnl"/>
        </w:rPr>
        <w:t xml:space="preserve"> adiciona</w:t>
      </w:r>
      <w:r w:rsidR="00C11A91" w:rsidRPr="00E100D3">
        <w:rPr>
          <w:lang w:val="es-ES_tradnl"/>
        </w:rPr>
        <w:t>le</w:t>
      </w:r>
      <w:r w:rsidRPr="00E100D3">
        <w:rPr>
          <w:lang w:val="es-ES_tradnl"/>
        </w:rPr>
        <w:t xml:space="preserve">s, consultar </w:t>
      </w:r>
      <w:r w:rsidR="00C11A91" w:rsidRPr="00E100D3">
        <w:rPr>
          <w:lang w:val="es-ES_tradnl"/>
        </w:rPr>
        <w:t>l</w:t>
      </w:r>
      <w:r w:rsidRPr="00E100D3">
        <w:rPr>
          <w:lang w:val="es-ES_tradnl"/>
        </w:rPr>
        <w:t>as publica</w:t>
      </w:r>
      <w:r w:rsidR="00C11A91" w:rsidRPr="00E100D3">
        <w:rPr>
          <w:lang w:val="es-ES_tradnl"/>
        </w:rPr>
        <w:t>ciones</w:t>
      </w:r>
      <w:r w:rsidRPr="00E100D3">
        <w:rPr>
          <w:lang w:val="es-ES_tradnl"/>
        </w:rPr>
        <w:t xml:space="preserve"> </w:t>
      </w:r>
      <w:r w:rsidR="00C11A91" w:rsidRPr="00E100D3">
        <w:rPr>
          <w:lang w:val="es-ES_tradnl"/>
        </w:rPr>
        <w:t>a continuación</w:t>
      </w:r>
    </w:p>
    <w:p w14:paraId="6CA3FBEC" w14:textId="77777777" w:rsidR="00B22F6A" w:rsidRPr="00E100D3" w:rsidRDefault="00B22F6A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lastRenderedPageBreak/>
        <w:t xml:space="preserve">ANÔNIMO (1989), NB-66: </w:t>
      </w:r>
      <w:r w:rsidRPr="00E100D3">
        <w:rPr>
          <w:i/>
          <w:iCs/>
          <w:lang w:val="es-ES_tradnl"/>
        </w:rPr>
        <w:t xml:space="preserve">Referências Bibliográficas. </w:t>
      </w:r>
      <w:r w:rsidRPr="00E100D3">
        <w:rPr>
          <w:lang w:val="es-ES_tradnl"/>
        </w:rPr>
        <w:t>Rio de Janeiro, ABNT - Associação Brasile</w:t>
      </w:r>
      <w:r w:rsidRPr="00E100D3">
        <w:rPr>
          <w:lang w:val="es-ES_tradnl"/>
        </w:rPr>
        <w:t>i</w:t>
      </w:r>
      <w:r w:rsidRPr="00E100D3">
        <w:rPr>
          <w:lang w:val="es-ES_tradnl"/>
        </w:rPr>
        <w:t>ra de Normas Técnicas.</w:t>
      </w:r>
    </w:p>
    <w:p w14:paraId="6A048631" w14:textId="77777777" w:rsidR="00C63F08" w:rsidRDefault="00B22F6A" w:rsidP="00951D4B">
      <w:pPr>
        <w:pStyle w:val="05bibliografia"/>
        <w:rPr>
          <w:lang w:val="es-ES_tradnl"/>
        </w:rPr>
      </w:pPr>
      <w:r w:rsidRPr="00E100D3">
        <w:rPr>
          <w:lang w:val="es-ES_tradnl"/>
        </w:rPr>
        <w:t>CAMARINHA, M., BRAYNER, S. (1993), Manual de normas técnicas de editoração: teses, mon</w:t>
      </w:r>
      <w:r w:rsidRPr="00E100D3">
        <w:rPr>
          <w:lang w:val="es-ES_tradnl"/>
        </w:rPr>
        <w:t>o</w:t>
      </w:r>
      <w:r w:rsidRPr="00E100D3">
        <w:rPr>
          <w:lang w:val="es-ES_tradnl"/>
        </w:rPr>
        <w:t>grafias, artigos, papers. 2 ed., Rio de Janeiro, Editora UFRJ</w:t>
      </w:r>
      <w:r w:rsidR="00333129" w:rsidRPr="00E100D3">
        <w:rPr>
          <w:lang w:val="es-ES_tradnl"/>
        </w:rPr>
        <w:t>.</w:t>
      </w:r>
    </w:p>
    <w:p w14:paraId="4A9CF093" w14:textId="77777777" w:rsidR="00AF43CE" w:rsidRDefault="00AF43CE" w:rsidP="00951D4B">
      <w:pPr>
        <w:pStyle w:val="05bibliografia"/>
        <w:rPr>
          <w:lang w:val="es-ES_tradnl"/>
        </w:rPr>
      </w:pPr>
    </w:p>
    <w:p w14:paraId="01C60B07" w14:textId="77777777" w:rsidR="00AF43CE" w:rsidRDefault="00AF43CE" w:rsidP="00AF43CE">
      <w:pPr>
        <w:pStyle w:val="05bibliografia"/>
        <w:rPr>
          <w:rFonts w:ascii="Berlin Sans FB Demi" w:hAnsi="Berlin Sans FB Demi"/>
        </w:rPr>
      </w:pPr>
      <w:r w:rsidRPr="00AF43CE">
        <w:rPr>
          <w:rFonts w:ascii="Berlin Sans FB Demi" w:hAnsi="Berlin Sans FB Demi"/>
          <w:highlight w:val="yellow"/>
        </w:rPr>
        <w:t>ATENCIÓN !!! El ORCID ES OBLIGATORIO EN LA ÚLTIMA PÁGINA</w:t>
      </w:r>
      <w:r w:rsidRPr="00AF43CE">
        <w:rPr>
          <w:rFonts w:ascii="Berlin Sans FB Demi" w:hAnsi="Berlin Sans FB Demi"/>
        </w:rPr>
        <w:t xml:space="preserve"> </w:t>
      </w:r>
      <w:r w:rsidRPr="00AF43CE">
        <w:rPr>
          <w:rFonts w:ascii="Berlin Sans FB Demi" w:hAnsi="Berlin Sans FB Demi"/>
          <w:highlight w:val="yellow"/>
        </w:rPr>
        <w:t>DEL ARTÍCULO.</w:t>
      </w:r>
    </w:p>
    <w:p w14:paraId="25A1B3EE" w14:textId="77777777" w:rsidR="00AF43CE" w:rsidRDefault="00AF43CE" w:rsidP="00AF43CE">
      <w:pPr>
        <w:pStyle w:val="05bibliografia"/>
      </w:pPr>
    </w:p>
    <w:p w14:paraId="478087A1" w14:textId="77777777" w:rsidR="00AF43CE" w:rsidRPr="008C7FEE" w:rsidRDefault="00AF43CE" w:rsidP="00AF43CE">
      <w:pPr>
        <w:pStyle w:val="05bibliografia"/>
        <w:rPr>
          <w:rFonts w:ascii="Arial" w:hAnsi="Arial" w:cs="Arial"/>
          <w:b/>
          <w:sz w:val="18"/>
          <w:szCs w:val="18"/>
        </w:rPr>
      </w:pPr>
      <w:r w:rsidRPr="008C7FEE">
        <w:rPr>
          <w:rFonts w:ascii="Arial" w:hAnsi="Arial" w:cs="Arial"/>
          <w:b/>
          <w:sz w:val="18"/>
          <w:szCs w:val="18"/>
        </w:rPr>
        <w:t>ORCID</w:t>
      </w:r>
    </w:p>
    <w:p w14:paraId="28E017FC" w14:textId="77777777" w:rsidR="00AF43CE" w:rsidRPr="008C7FEE" w:rsidRDefault="00AF43CE" w:rsidP="00AF43CE">
      <w:pPr>
        <w:pStyle w:val="05bibliografia"/>
      </w:pPr>
      <w:r w:rsidRPr="008C7FEE">
        <w:t xml:space="preserve">Nome todo do autor </w:t>
      </w:r>
      <w:r>
        <w:t xml:space="preserve"> por extenso      Número de ORCID  </w:t>
      </w:r>
      <w:r w:rsidRPr="008C7FEE">
        <w:t>(Incluir HTTP)</w:t>
      </w:r>
    </w:p>
    <w:p w14:paraId="3804F8FC" w14:textId="77777777" w:rsidR="00AF43CE" w:rsidRDefault="00AF43CE" w:rsidP="00AF43CE">
      <w:pPr>
        <w:pStyle w:val="05bibliografia"/>
      </w:pPr>
      <w:r w:rsidRPr="008C7FEE">
        <w:t xml:space="preserve">Nome todo do autor  </w:t>
      </w:r>
      <w:r>
        <w:t>por extenso</w:t>
      </w:r>
      <w:r w:rsidRPr="008C7FEE">
        <w:t xml:space="preserve">  </w:t>
      </w:r>
      <w:r>
        <w:t xml:space="preserve">    Número de</w:t>
      </w:r>
      <w:r w:rsidRPr="008C7FEE">
        <w:t xml:space="preserve"> ORCID  (Incluir HTTP)</w:t>
      </w:r>
    </w:p>
    <w:p w14:paraId="31D0BE9A" w14:textId="77777777" w:rsidR="00AF43CE" w:rsidRPr="00AF43CE" w:rsidRDefault="00AF43CE" w:rsidP="00951D4B">
      <w:pPr>
        <w:pStyle w:val="05bibliografia"/>
      </w:pPr>
    </w:p>
    <w:sectPr w:rsidR="00AF43CE" w:rsidRPr="00AF43CE" w:rsidSect="00586C34">
      <w:headerReference w:type="even" r:id="rId14"/>
      <w:headerReference w:type="default" r:id="rId15"/>
      <w:footerReference w:type="even" r:id="rId16"/>
      <w:headerReference w:type="first" r:id="rId17"/>
      <w:footerReference w:type="first" r:id="rId18"/>
      <w:pgSz w:w="11907" w:h="16840" w:code="9"/>
      <w:pgMar w:top="1418" w:right="1417" w:bottom="1418" w:left="1701" w:header="709" w:footer="709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ga" w:date="2013-05-08T00:29:00Z" w:initials="g">
    <w:p w14:paraId="302CF8BB" w14:textId="77777777" w:rsidR="00AF43CE" w:rsidRPr="004F4B92" w:rsidRDefault="00AF43CE">
      <w:pPr>
        <w:pStyle w:val="Textodecomentrio"/>
        <w:rPr>
          <w:lang w:val="es-ES_tradnl"/>
        </w:rPr>
      </w:pPr>
      <w:r w:rsidRPr="004F4B92">
        <w:rPr>
          <w:rStyle w:val="Refdecomentrio"/>
          <w:lang w:val="es-ES_tradnl"/>
        </w:rPr>
        <w:annotationRef/>
      </w:r>
      <w:r w:rsidRPr="004F4B92">
        <w:rPr>
          <w:lang w:val="es-ES_tradnl"/>
        </w:rPr>
        <w:t xml:space="preserve">Atención: para ocultar los comentarios: </w:t>
      </w:r>
      <w:r>
        <w:rPr>
          <w:lang w:val="es-ES_tradnl"/>
        </w:rPr>
        <w:t>en l</w:t>
      </w:r>
      <w:r w:rsidRPr="004F4B92">
        <w:rPr>
          <w:lang w:val="es-ES_tradnl"/>
        </w:rPr>
        <w:t xml:space="preserve">a barra de </w:t>
      </w:r>
      <w:r>
        <w:rPr>
          <w:lang w:val="es-ES_tradnl"/>
        </w:rPr>
        <w:t>herramientas</w:t>
      </w:r>
      <w:r w:rsidRPr="004F4B92">
        <w:rPr>
          <w:lang w:val="es-ES_tradnl"/>
        </w:rPr>
        <w:t xml:space="preserve"> </w:t>
      </w:r>
    </w:p>
    <w:p w14:paraId="484EEF28" w14:textId="77777777" w:rsidR="00AF43CE" w:rsidRPr="004F4B92" w:rsidRDefault="00AF43CE">
      <w:pPr>
        <w:pStyle w:val="Textodecomentrio"/>
        <w:rPr>
          <w:lang w:val="es-ES_tradnl"/>
        </w:rPr>
      </w:pPr>
      <w:r w:rsidRPr="004F4B92">
        <w:rPr>
          <w:lang w:val="es-ES_tradnl"/>
        </w:rPr>
        <w:t xml:space="preserve">"revisión" o "review", desactivar la </w:t>
      </w:r>
      <w:r>
        <w:rPr>
          <w:lang w:val="es-ES_tradnl"/>
        </w:rPr>
        <w:t>opción</w:t>
      </w:r>
      <w:r w:rsidRPr="004F4B92">
        <w:rPr>
          <w:lang w:val="es-ES_tradnl"/>
        </w:rPr>
        <w:t xml:space="preserve"> </w:t>
      </w:r>
    </w:p>
    <w:p w14:paraId="1739A77A" w14:textId="77777777" w:rsidR="00AF43CE" w:rsidRPr="004F4B92" w:rsidRDefault="00AF43CE">
      <w:pPr>
        <w:pStyle w:val="Textodecomentrio"/>
        <w:rPr>
          <w:lang w:val="es-ES_tradnl"/>
        </w:rPr>
      </w:pPr>
      <w:r w:rsidRPr="004F4B92">
        <w:rPr>
          <w:lang w:val="es-ES_tradnl"/>
        </w:rPr>
        <w:t>"comentarios" o "comments" en "mo</w:t>
      </w:r>
      <w:r w:rsidRPr="004F4B92">
        <w:rPr>
          <w:lang w:val="es-ES_tradnl"/>
        </w:rPr>
        <w:t>s</w:t>
      </w:r>
      <w:r w:rsidRPr="004F4B92">
        <w:rPr>
          <w:lang w:val="es-ES_tradnl"/>
        </w:rPr>
        <w:t>trar para revisión" o "show ma</w:t>
      </w:r>
      <w:r w:rsidRPr="004F4B92">
        <w:rPr>
          <w:lang w:val="es-ES_tradnl"/>
        </w:rPr>
        <w:t>r</w:t>
      </w:r>
      <w:r w:rsidRPr="004F4B92">
        <w:rPr>
          <w:lang w:val="es-ES_tradnl"/>
        </w:rPr>
        <w:t>kup".</w:t>
      </w:r>
    </w:p>
  </w:comment>
  <w:comment w:id="0" w:author="ga" w:date="2013-05-08T07:27:00Z" w:initials="g">
    <w:p w14:paraId="19DAB3E9" w14:textId="77777777" w:rsidR="00AF43CE" w:rsidRPr="00C27460" w:rsidRDefault="00AF43CE" w:rsidP="00335A5E">
      <w:pPr>
        <w:pStyle w:val="00textoconentrada"/>
        <w:spacing w:line="240" w:lineRule="auto"/>
        <w:rPr>
          <w:lang w:val="es-ES_tradnl"/>
        </w:rPr>
      </w:pPr>
      <w:r w:rsidRPr="00C27460">
        <w:rPr>
          <w:rStyle w:val="Refdecomentrio"/>
          <w:rFonts w:ascii="Arial" w:hAnsi="Arial" w:cs="Arial"/>
          <w:sz w:val="16"/>
          <w:szCs w:val="16"/>
          <w:lang w:val="es-ES_tradnl"/>
        </w:rPr>
        <w:annotationRef/>
      </w:r>
      <w:r w:rsidRPr="00C27460">
        <w:rPr>
          <w:lang w:val="es-ES_tradnl"/>
        </w:rPr>
        <w:t>Atención: solo la pr</w:t>
      </w:r>
      <w:r w:rsidRPr="00C27460">
        <w:rPr>
          <w:lang w:val="es-ES_tradnl"/>
        </w:rPr>
        <w:t>i</w:t>
      </w:r>
      <w:r w:rsidRPr="00C27460">
        <w:rPr>
          <w:lang w:val="es-ES_tradnl"/>
        </w:rPr>
        <w:t>mera letra de la primera palabra del título debe ser mayúscula, las d</w:t>
      </w:r>
      <w:r w:rsidRPr="00C27460">
        <w:rPr>
          <w:lang w:val="es-ES_tradnl"/>
        </w:rPr>
        <w:t>e</w:t>
      </w:r>
      <w:r w:rsidRPr="00C27460">
        <w:rPr>
          <w:lang w:val="es-ES_tradnl"/>
        </w:rPr>
        <w:t>más palabras deben ser en minúscula, e</w:t>
      </w:r>
      <w:r w:rsidRPr="00C27460">
        <w:rPr>
          <w:lang w:val="es-ES_tradnl"/>
        </w:rPr>
        <w:t>x</w:t>
      </w:r>
      <w:r w:rsidRPr="00C27460">
        <w:rPr>
          <w:lang w:val="es-ES_tradnl"/>
        </w:rPr>
        <w:t>cepto los nombres propios. Las S</w:t>
      </w:r>
      <w:r w:rsidRPr="00C27460">
        <w:rPr>
          <w:lang w:val="es-ES_tradnl"/>
        </w:rPr>
        <w:t>I</w:t>
      </w:r>
      <w:r w:rsidRPr="00C27460">
        <w:rPr>
          <w:lang w:val="es-ES_tradnl"/>
        </w:rPr>
        <w:t>GLAS en mayúsc</w:t>
      </w:r>
      <w:r w:rsidRPr="00C27460">
        <w:rPr>
          <w:lang w:val="es-ES_tradnl"/>
        </w:rPr>
        <w:t>u</w:t>
      </w:r>
      <w:r w:rsidRPr="00C27460">
        <w:rPr>
          <w:lang w:val="es-ES_tradnl"/>
        </w:rPr>
        <w:t>las.</w:t>
      </w:r>
    </w:p>
    <w:p w14:paraId="7634BB25" w14:textId="77777777" w:rsidR="00AF43CE" w:rsidRDefault="00AF43CE" w:rsidP="00335A5E">
      <w:pPr>
        <w:pStyle w:val="00textoconentrada"/>
        <w:spacing w:line="240" w:lineRule="auto"/>
      </w:pPr>
    </w:p>
    <w:p w14:paraId="5FFC81E9" w14:textId="77777777" w:rsidR="00AF43CE" w:rsidRPr="00C27460" w:rsidRDefault="00AF43CE" w:rsidP="00335A5E">
      <w:pPr>
        <w:pStyle w:val="00textoconentrada"/>
        <w:spacing w:line="240" w:lineRule="auto"/>
        <w:rPr>
          <w:lang w:val="es-ES_tradnl"/>
        </w:rPr>
      </w:pPr>
      <w:r>
        <w:rPr>
          <w:lang w:val="es-ES_tradnl"/>
        </w:rPr>
        <w:t>E</w:t>
      </w:r>
      <w:r w:rsidRPr="00C27460">
        <w:rPr>
          <w:lang w:val="es-ES_tradnl"/>
        </w:rPr>
        <w:t>l estilo utilizado para el título</w:t>
      </w:r>
      <w:r>
        <w:rPr>
          <w:lang w:val="es-ES_tradnl"/>
        </w:rPr>
        <w:t xml:space="preserve"> en e</w:t>
      </w:r>
      <w:r>
        <w:rPr>
          <w:lang w:val="es-ES_tradnl"/>
        </w:rPr>
        <w:t>s</w:t>
      </w:r>
      <w:r>
        <w:rPr>
          <w:lang w:val="es-ES_tradnl"/>
        </w:rPr>
        <w:t>pañol</w:t>
      </w:r>
      <w:r w:rsidRPr="00C27460">
        <w:rPr>
          <w:lang w:val="es-ES_tradnl"/>
        </w:rPr>
        <w:t xml:space="preserve"> es “01. título d</w:t>
      </w:r>
      <w:r>
        <w:rPr>
          <w:lang w:val="es-ES_tradnl"/>
        </w:rPr>
        <w:t>el</w:t>
      </w:r>
      <w:r w:rsidRPr="00C27460">
        <w:rPr>
          <w:lang w:val="es-ES_tradnl"/>
        </w:rPr>
        <w:t xml:space="preserve"> art</w:t>
      </w:r>
      <w:r>
        <w:rPr>
          <w:lang w:val="es-ES_tradnl"/>
        </w:rPr>
        <w:t>ículo</w:t>
      </w:r>
      <w:r w:rsidRPr="00C27460">
        <w:rPr>
          <w:lang w:val="es-ES_tradnl"/>
        </w:rPr>
        <w:t xml:space="preserve">”. </w:t>
      </w:r>
    </w:p>
    <w:p w14:paraId="7510B111" w14:textId="77777777" w:rsidR="00AF43CE" w:rsidRPr="00C27460" w:rsidRDefault="00AF43CE" w:rsidP="00335A5E">
      <w:pPr>
        <w:pStyle w:val="00textoconentrada"/>
        <w:spacing w:line="240" w:lineRule="auto"/>
        <w:rPr>
          <w:lang w:val="es-ES_tradnl"/>
        </w:rPr>
      </w:pPr>
      <w:r w:rsidRPr="00C27460">
        <w:rPr>
          <w:lang w:val="es-ES_tradnl"/>
        </w:rPr>
        <w:t>Para tít</w:t>
      </w:r>
      <w:r w:rsidRPr="00C27460">
        <w:rPr>
          <w:lang w:val="es-ES_tradnl"/>
        </w:rPr>
        <w:t>u</w:t>
      </w:r>
      <w:r w:rsidRPr="00C27460">
        <w:rPr>
          <w:lang w:val="es-ES_tradnl"/>
        </w:rPr>
        <w:t xml:space="preserve">lo en otro idioma, use </w:t>
      </w:r>
      <w:r>
        <w:rPr>
          <w:lang w:val="es-ES_tradnl"/>
        </w:rPr>
        <w:t>el</w:t>
      </w:r>
      <w:r w:rsidRPr="00C27460">
        <w:rPr>
          <w:lang w:val="es-ES_tradnl"/>
        </w:rPr>
        <w:t xml:space="preserve"> estilo </w:t>
      </w:r>
    </w:p>
    <w:p w14:paraId="1C65C8D2" w14:textId="77777777" w:rsidR="00AF43CE" w:rsidRPr="00335A5E" w:rsidRDefault="00AF43CE" w:rsidP="00335A5E">
      <w:pPr>
        <w:pStyle w:val="00textoconentrada"/>
        <w:spacing w:line="240" w:lineRule="auto"/>
      </w:pPr>
      <w:r w:rsidRPr="00335A5E">
        <w:t>“01. título d</w:t>
      </w:r>
      <w:r>
        <w:t>el</w:t>
      </w:r>
      <w:r w:rsidRPr="00335A5E">
        <w:t xml:space="preserve"> art</w:t>
      </w:r>
      <w:r>
        <w:t>ículo</w:t>
      </w:r>
      <w:r w:rsidRPr="00335A5E">
        <w:t>_idioma”.</w:t>
      </w:r>
    </w:p>
    <w:p w14:paraId="07D5ECA5" w14:textId="77777777" w:rsidR="00AF43CE" w:rsidRPr="00335A5E" w:rsidRDefault="00AF43CE" w:rsidP="00335A5E">
      <w:pPr>
        <w:pStyle w:val="00textoconentrada"/>
        <w:spacing w:line="240" w:lineRule="auto"/>
      </w:pPr>
    </w:p>
    <w:p w14:paraId="34E42CF1" w14:textId="77777777" w:rsidR="00AF43CE" w:rsidRPr="001431FD" w:rsidRDefault="00AF43CE" w:rsidP="00335A5E">
      <w:pPr>
        <w:pStyle w:val="00textoconentrada"/>
        <w:spacing w:line="240" w:lineRule="auto"/>
        <w:rPr>
          <w:lang w:val="es-ES_tradnl"/>
        </w:rPr>
      </w:pPr>
      <w:r w:rsidRPr="001431FD">
        <w:rPr>
          <w:lang w:val="es-ES_tradnl"/>
        </w:rPr>
        <w:t xml:space="preserve">A diferencia del resto del texto, la entre línea de esas dos partes </w:t>
      </w:r>
      <w:r>
        <w:rPr>
          <w:lang w:val="es-ES_tradnl"/>
        </w:rPr>
        <w:t>es</w:t>
      </w:r>
      <w:r w:rsidRPr="001431FD">
        <w:rPr>
          <w:lang w:val="es-ES_tradnl"/>
        </w:rPr>
        <w:t xml:space="preserve"> 15pt.</w:t>
      </w:r>
    </w:p>
    <w:p w14:paraId="309CD977" w14:textId="77777777" w:rsidR="00AF43CE" w:rsidRPr="001431FD" w:rsidRDefault="00AF43CE" w:rsidP="00335A5E">
      <w:pPr>
        <w:pStyle w:val="Textodecomentrio"/>
        <w:spacing w:line="240" w:lineRule="auto"/>
        <w:rPr>
          <w:rFonts w:ascii="Arial" w:hAnsi="Arial" w:cs="Arial"/>
          <w:sz w:val="16"/>
          <w:szCs w:val="16"/>
          <w:lang w:val="es-ES_tradnl"/>
        </w:rPr>
      </w:pPr>
    </w:p>
  </w:comment>
  <w:comment w:id="2" w:author="ga" w:date="2013-05-08T07:34:00Z" w:initials="g">
    <w:p w14:paraId="0C4F81C0" w14:textId="77777777" w:rsidR="00AF43CE" w:rsidRPr="000A6BF5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0A6BF5">
        <w:rPr>
          <w:lang w:val="es-ES_tradnl"/>
        </w:rPr>
        <w:t xml:space="preserve">El estilo utilizado </w:t>
      </w:r>
      <w:r w:rsidRPr="000A6BF5">
        <w:rPr>
          <w:vanish/>
          <w:lang w:val="es-ES_tradnl"/>
        </w:rPr>
        <w:t>para o texto nto para RESUMO como t</w:t>
      </w:r>
      <w:r w:rsidRPr="000A6BF5">
        <w:rPr>
          <w:lang w:val="es-ES_tradnl"/>
        </w:rPr>
        <w:t>para RESUMEN y A</w:t>
      </w:r>
      <w:r w:rsidRPr="000A6BF5">
        <w:rPr>
          <w:lang w:val="es-ES_tradnl"/>
        </w:rPr>
        <w:t>B</w:t>
      </w:r>
      <w:r w:rsidRPr="000A6BF5">
        <w:rPr>
          <w:lang w:val="es-ES_tradnl"/>
        </w:rPr>
        <w:t xml:space="preserve">STRACT </w:t>
      </w:r>
      <w:r>
        <w:rPr>
          <w:lang w:val="es-ES_tradnl"/>
        </w:rPr>
        <w:t>es</w:t>
      </w:r>
      <w:r w:rsidRPr="000A6BF5">
        <w:rPr>
          <w:lang w:val="es-ES_tradnl"/>
        </w:rPr>
        <w:t xml:space="preserve"> </w:t>
      </w:r>
    </w:p>
    <w:p w14:paraId="61315C38" w14:textId="77777777" w:rsidR="00AF43CE" w:rsidRPr="000A6BF5" w:rsidRDefault="00AF43CE">
      <w:pPr>
        <w:pStyle w:val="Textodecomentrio"/>
        <w:rPr>
          <w:lang w:val="pt-BR"/>
        </w:rPr>
      </w:pPr>
      <w:r w:rsidRPr="000A6BF5">
        <w:rPr>
          <w:lang w:val="pt-BR"/>
        </w:rPr>
        <w:t>“02. r</w:t>
      </w:r>
      <w:r w:rsidRPr="000A6BF5">
        <w:rPr>
          <w:lang w:val="pt-BR"/>
        </w:rPr>
        <w:t>e</w:t>
      </w:r>
      <w:r w:rsidRPr="000A6BF5">
        <w:rPr>
          <w:lang w:val="pt-BR"/>
        </w:rPr>
        <w:t>sumen/abstract_título”</w:t>
      </w:r>
    </w:p>
  </w:comment>
  <w:comment w:id="3" w:author="ga" w:date="2013-05-08T07:46:00Z" w:initials="g">
    <w:p w14:paraId="3DABB666" w14:textId="77777777" w:rsidR="00AF43CE" w:rsidRPr="003169DB" w:rsidRDefault="00AF43CE">
      <w:pPr>
        <w:pStyle w:val="Textodecomentrio"/>
        <w:rPr>
          <w:lang w:val="es-ES_tradnl"/>
        </w:rPr>
      </w:pPr>
      <w:r w:rsidRPr="003169DB">
        <w:rPr>
          <w:rStyle w:val="Refdecomentrio"/>
          <w:lang w:val="es-ES_tradnl"/>
        </w:rPr>
        <w:annotationRef/>
      </w:r>
      <w:r w:rsidRPr="003169DB">
        <w:rPr>
          <w:lang w:val="es-ES_tradnl"/>
        </w:rPr>
        <w:t>Cuando resumen y abstract se hayan completado en aproximadamente 2/3 de la página, seguir con el próximo título (introdu</w:t>
      </w:r>
      <w:r w:rsidRPr="003169DB">
        <w:rPr>
          <w:lang w:val="es-ES_tradnl"/>
        </w:rPr>
        <w:t>c</w:t>
      </w:r>
      <w:r w:rsidRPr="003169DB">
        <w:rPr>
          <w:lang w:val="es-ES_tradnl"/>
        </w:rPr>
        <w:t>ción), luego después, en la misma p</w:t>
      </w:r>
      <w:r w:rsidRPr="003169DB">
        <w:rPr>
          <w:lang w:val="es-ES_tradnl"/>
        </w:rPr>
        <w:t>á</w:t>
      </w:r>
      <w:r w:rsidRPr="003169DB">
        <w:rPr>
          <w:lang w:val="es-ES_tradnl"/>
        </w:rPr>
        <w:t xml:space="preserve">gina. </w:t>
      </w:r>
      <w:r w:rsidRPr="003169DB">
        <w:rPr>
          <w:lang w:val="es-ES_tradnl"/>
        </w:rPr>
        <w:br/>
        <w:t xml:space="preserve">En este caso utilice el estilo </w:t>
      </w:r>
      <w:r w:rsidRPr="003169DB">
        <w:rPr>
          <w:lang w:val="es-ES_tradnl"/>
        </w:rPr>
        <w:br/>
        <w:t xml:space="preserve">“00. título_introducción”. </w:t>
      </w:r>
      <w:r w:rsidRPr="003169DB">
        <w:rPr>
          <w:lang w:val="es-ES_tradnl"/>
        </w:rPr>
        <w:br/>
        <w:t>Si resumen y abstract se hayan co</w:t>
      </w:r>
      <w:r w:rsidRPr="003169DB">
        <w:rPr>
          <w:lang w:val="es-ES_tradnl"/>
        </w:rPr>
        <w:t>m</w:t>
      </w:r>
      <w:r w:rsidRPr="003169DB">
        <w:rPr>
          <w:lang w:val="es-ES_tradnl"/>
        </w:rPr>
        <w:t>pletado muy cerca del fin de la página, empezar la introducción en la página s</w:t>
      </w:r>
      <w:r w:rsidRPr="003169DB">
        <w:rPr>
          <w:lang w:val="es-ES_tradnl"/>
        </w:rPr>
        <w:t>i</w:t>
      </w:r>
      <w:r w:rsidRPr="003169DB">
        <w:rPr>
          <w:lang w:val="es-ES_tradnl"/>
        </w:rPr>
        <w:t xml:space="preserve">guiente. </w:t>
      </w:r>
      <w:r w:rsidRPr="003169DB">
        <w:rPr>
          <w:lang w:val="es-ES_tradnl"/>
        </w:rPr>
        <w:br/>
        <w:t>En este caso, estilo “00. título”.</w:t>
      </w:r>
    </w:p>
  </w:comment>
  <w:comment w:id="4" w:author="ga" w:date="2013-05-08T07:53:00Z" w:initials="g">
    <w:p w14:paraId="7F8129AA" w14:textId="77777777" w:rsidR="00AF43CE" w:rsidRPr="00862F2C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862F2C">
        <w:rPr>
          <w:lang w:val="es-ES_tradnl"/>
        </w:rPr>
        <w:t>El primer párrafo de cada títu</w:t>
      </w:r>
      <w:r>
        <w:rPr>
          <w:lang w:val="es-ES_tradnl"/>
        </w:rPr>
        <w:t>lo deb</w:t>
      </w:r>
      <w:r w:rsidRPr="00862F2C">
        <w:rPr>
          <w:lang w:val="es-ES_tradnl"/>
        </w:rPr>
        <w:t xml:space="preserve">e utilizar el estilo </w:t>
      </w:r>
      <w:r w:rsidRPr="00862F2C">
        <w:rPr>
          <w:lang w:val="es-ES_tradnl"/>
        </w:rPr>
        <w:br/>
        <w:t xml:space="preserve">“00. texto sin entrada”. </w:t>
      </w:r>
      <w:r w:rsidRPr="00862F2C">
        <w:rPr>
          <w:lang w:val="es-ES_tradnl"/>
        </w:rPr>
        <w:br/>
        <w:t>A los demás párra</w:t>
      </w:r>
      <w:r>
        <w:rPr>
          <w:lang w:val="es-ES_tradnl"/>
        </w:rPr>
        <w:t>f</w:t>
      </w:r>
      <w:r w:rsidRPr="00862F2C">
        <w:rPr>
          <w:lang w:val="es-ES_tradnl"/>
        </w:rPr>
        <w:t xml:space="preserve">os, </w:t>
      </w:r>
      <w:r>
        <w:rPr>
          <w:lang w:val="es-ES_tradnl"/>
        </w:rPr>
        <w:t xml:space="preserve">se </w:t>
      </w:r>
      <w:r w:rsidRPr="00862F2C">
        <w:rPr>
          <w:lang w:val="es-ES_tradnl"/>
        </w:rPr>
        <w:t>aplica el est</w:t>
      </w:r>
      <w:r w:rsidRPr="00862F2C">
        <w:rPr>
          <w:lang w:val="es-ES_tradnl"/>
        </w:rPr>
        <w:t>i</w:t>
      </w:r>
      <w:r w:rsidRPr="00862F2C">
        <w:rPr>
          <w:lang w:val="es-ES_tradnl"/>
        </w:rPr>
        <w:t>lo  “00. texto con entrada</w:t>
      </w:r>
    </w:p>
  </w:comment>
  <w:comment w:id="5" w:author="ga" w:date="2013-05-08T07:54:00Z" w:initials="g">
    <w:p w14:paraId="19284AF5" w14:textId="77777777" w:rsidR="00AF43CE" w:rsidRPr="00862F2C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862F2C">
        <w:rPr>
          <w:lang w:val="es-ES_tradnl"/>
        </w:rPr>
        <w:t>En los subtítulos utilizar el estilo “00. subtítulo”.</w:t>
      </w:r>
    </w:p>
    <w:p w14:paraId="39D05792" w14:textId="77777777" w:rsidR="00AF43CE" w:rsidRPr="00862F2C" w:rsidRDefault="00AF43CE">
      <w:pPr>
        <w:pStyle w:val="Textodecomentrio"/>
        <w:rPr>
          <w:lang w:val="es-ES_tradnl"/>
        </w:rPr>
      </w:pPr>
      <w:r w:rsidRPr="00862F2C">
        <w:rPr>
          <w:lang w:val="es-ES_tradnl"/>
        </w:rPr>
        <w:t>Su numeración se hace man</w:t>
      </w:r>
      <w:r w:rsidRPr="00862F2C">
        <w:rPr>
          <w:lang w:val="es-ES_tradnl"/>
        </w:rPr>
        <w:t>u</w:t>
      </w:r>
      <w:r w:rsidRPr="00862F2C">
        <w:rPr>
          <w:lang w:val="es-ES_tradnl"/>
        </w:rPr>
        <w:t>almente.</w:t>
      </w:r>
    </w:p>
  </w:comment>
  <w:comment w:id="6" w:author="ga" w:date="2013-05-08T08:10:00Z" w:initials="g">
    <w:p w14:paraId="08BC4938" w14:textId="77777777" w:rsidR="00AF43CE" w:rsidRPr="00862F2C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862F2C">
        <w:rPr>
          <w:lang w:val="es-ES_tradnl"/>
        </w:rPr>
        <w:t xml:space="preserve">Para crear una tabla, se debe utilizar </w:t>
      </w:r>
      <w:r>
        <w:rPr>
          <w:lang w:val="es-ES_tradnl"/>
        </w:rPr>
        <w:t>el</w:t>
      </w:r>
      <w:r w:rsidRPr="00862F2C">
        <w:rPr>
          <w:lang w:val="es-ES_tradnl"/>
        </w:rPr>
        <w:t xml:space="preserve"> estilo “03. tabla básico”. </w:t>
      </w:r>
    </w:p>
    <w:p w14:paraId="3A51A044" w14:textId="77777777" w:rsidR="00AF43CE" w:rsidRPr="00862F2C" w:rsidRDefault="00AF43CE">
      <w:pPr>
        <w:pStyle w:val="Textodecomentrio"/>
        <w:rPr>
          <w:lang w:val="es-ES_tradnl"/>
        </w:rPr>
      </w:pPr>
      <w:r w:rsidRPr="00862F2C">
        <w:rPr>
          <w:lang w:val="es-ES_tradnl"/>
        </w:rPr>
        <w:t xml:space="preserve">En la línea de los títulos </w:t>
      </w:r>
      <w:r>
        <w:rPr>
          <w:lang w:val="es-ES_tradnl"/>
        </w:rPr>
        <w:t>se utiliza el</w:t>
      </w:r>
      <w:r w:rsidRPr="00862F2C">
        <w:rPr>
          <w:lang w:val="es-ES_tradnl"/>
        </w:rPr>
        <w:t xml:space="preserve"> estilo específico “03. tabla_títulos”.</w:t>
      </w:r>
    </w:p>
    <w:p w14:paraId="687E3003" w14:textId="77777777" w:rsidR="00AF43CE" w:rsidRPr="00862F2C" w:rsidRDefault="00AF43CE">
      <w:pPr>
        <w:pStyle w:val="Textodecomentrio"/>
        <w:rPr>
          <w:lang w:val="es-ES_tradnl"/>
        </w:rPr>
      </w:pPr>
    </w:p>
    <w:p w14:paraId="4C04BEBA" w14:textId="77777777" w:rsidR="00AF43CE" w:rsidRPr="00B621D1" w:rsidRDefault="00AF43CE">
      <w:pPr>
        <w:pStyle w:val="Textodecomentrio"/>
        <w:rPr>
          <w:lang w:val="es-ES_tradnl"/>
        </w:rPr>
      </w:pPr>
      <w:r w:rsidRPr="00B621D1">
        <w:rPr>
          <w:lang w:val="es-ES_tradnl"/>
        </w:rPr>
        <w:t>Obs: para seleccionar toda la tabla, haga clic en la tabla</w:t>
      </w:r>
      <w:r>
        <w:rPr>
          <w:lang w:val="es-ES_tradnl"/>
        </w:rPr>
        <w:t>,</w:t>
      </w:r>
      <w:r w:rsidRPr="00B621D1">
        <w:rPr>
          <w:lang w:val="es-ES_tradnl"/>
        </w:rPr>
        <w:t xml:space="preserve"> </w:t>
      </w:r>
      <w:r>
        <w:rPr>
          <w:lang w:val="es-ES_tradnl"/>
        </w:rPr>
        <w:t>a continuación,</w:t>
      </w:r>
      <w:r w:rsidRPr="00B621D1">
        <w:rPr>
          <w:lang w:val="es-ES_tradnl"/>
        </w:rPr>
        <w:t xml:space="preserve"> </w:t>
      </w:r>
      <w:r>
        <w:rPr>
          <w:lang w:val="es-ES_tradnl"/>
        </w:rPr>
        <w:t>haga clic</w:t>
      </w:r>
      <w:r w:rsidRPr="00B621D1">
        <w:rPr>
          <w:lang w:val="es-ES_tradnl"/>
        </w:rPr>
        <w:t xml:space="preserve"> </w:t>
      </w:r>
      <w:r>
        <w:rPr>
          <w:lang w:val="es-ES_tradnl"/>
        </w:rPr>
        <w:t>en el símbolo de</w:t>
      </w:r>
      <w:r w:rsidRPr="00B621D1">
        <w:rPr>
          <w:lang w:val="es-ES_tradnl"/>
        </w:rPr>
        <w:t xml:space="preserve"> cruz </w:t>
      </w:r>
      <w:r>
        <w:rPr>
          <w:lang w:val="es-ES_tradnl"/>
        </w:rPr>
        <w:t xml:space="preserve">en la parte </w:t>
      </w:r>
      <w:r w:rsidRPr="00B621D1">
        <w:rPr>
          <w:lang w:val="es-ES_tradnl"/>
        </w:rPr>
        <w:t>sup</w:t>
      </w:r>
      <w:r w:rsidRPr="00B621D1">
        <w:rPr>
          <w:lang w:val="es-ES_tradnl"/>
        </w:rPr>
        <w:t>e</w:t>
      </w:r>
      <w:r w:rsidRPr="00B621D1">
        <w:rPr>
          <w:lang w:val="es-ES_tradnl"/>
        </w:rPr>
        <w:t xml:space="preserve">rior </w:t>
      </w:r>
      <w:r>
        <w:rPr>
          <w:lang w:val="es-ES_tradnl"/>
        </w:rPr>
        <w:t>izquierda de la tabla</w:t>
      </w:r>
      <w:r w:rsidRPr="00B621D1">
        <w:rPr>
          <w:lang w:val="es-ES_tradnl"/>
        </w:rPr>
        <w:t>.</w:t>
      </w:r>
    </w:p>
  </w:comment>
  <w:comment w:id="7" w:author="ga" w:date="2013-05-08T08:14:00Z" w:initials="g">
    <w:p w14:paraId="6D15C507" w14:textId="77777777" w:rsidR="00AF43CE" w:rsidRPr="00481F45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481F45">
        <w:rPr>
          <w:lang w:val="es-ES_tradnl"/>
        </w:rPr>
        <w:t>El estilo de la leyenda de tabla es “03. t</w:t>
      </w:r>
      <w:r w:rsidRPr="00481F45">
        <w:rPr>
          <w:lang w:val="es-ES_tradnl"/>
        </w:rPr>
        <w:t>a</w:t>
      </w:r>
      <w:r w:rsidRPr="00481F45">
        <w:rPr>
          <w:lang w:val="es-ES_tradnl"/>
        </w:rPr>
        <w:t>bla_le</w:t>
      </w:r>
      <w:r>
        <w:rPr>
          <w:lang w:val="es-ES_tradnl"/>
        </w:rPr>
        <w:t>y</w:t>
      </w:r>
      <w:r w:rsidRPr="00481F45">
        <w:rPr>
          <w:lang w:val="es-ES_tradnl"/>
        </w:rPr>
        <w:t>enda”, co</w:t>
      </w:r>
      <w:r>
        <w:rPr>
          <w:lang w:val="es-ES_tradnl"/>
        </w:rPr>
        <w:t>n</w:t>
      </w:r>
      <w:r w:rsidRPr="00481F45">
        <w:rPr>
          <w:lang w:val="es-ES_tradnl"/>
        </w:rPr>
        <w:t xml:space="preserve"> </w:t>
      </w:r>
      <w:r>
        <w:rPr>
          <w:lang w:val="es-ES_tradnl"/>
        </w:rPr>
        <w:t>l</w:t>
      </w:r>
      <w:r w:rsidRPr="00481F45">
        <w:rPr>
          <w:lang w:val="es-ES_tradnl"/>
        </w:rPr>
        <w:t>os títulos e</w:t>
      </w:r>
      <w:r>
        <w:rPr>
          <w:lang w:val="es-ES_tradnl"/>
        </w:rPr>
        <w:t>n</w:t>
      </w:r>
      <w:r w:rsidRPr="00481F45">
        <w:rPr>
          <w:lang w:val="es-ES_tradnl"/>
        </w:rPr>
        <w:t xml:space="preserve"> negr</w:t>
      </w:r>
      <w:r w:rsidRPr="00481F45">
        <w:rPr>
          <w:lang w:val="es-ES_tradnl"/>
        </w:rPr>
        <w:t>i</w:t>
      </w:r>
      <w:r w:rsidRPr="00481F45">
        <w:rPr>
          <w:lang w:val="es-ES_tradnl"/>
        </w:rPr>
        <w:t>t</w:t>
      </w:r>
      <w:r>
        <w:rPr>
          <w:lang w:val="es-ES_tradnl"/>
        </w:rPr>
        <w:t>a</w:t>
      </w:r>
      <w:r w:rsidRPr="00481F45">
        <w:rPr>
          <w:lang w:val="es-ES_tradnl"/>
        </w:rPr>
        <w:t xml:space="preserve">/bold, como </w:t>
      </w:r>
      <w:r>
        <w:rPr>
          <w:lang w:val="es-ES_tradnl"/>
        </w:rPr>
        <w:t>se presenta al lado</w:t>
      </w:r>
      <w:r w:rsidRPr="00481F45">
        <w:rPr>
          <w:lang w:val="es-ES_tradnl"/>
        </w:rPr>
        <w:t>”.</w:t>
      </w:r>
    </w:p>
  </w:comment>
  <w:comment w:id="8" w:author="ga" w:date="2013-05-08T08:20:00Z" w:initials="g">
    <w:p w14:paraId="7734871D" w14:textId="77777777" w:rsidR="00AF43CE" w:rsidRPr="00481F45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481F45">
        <w:rPr>
          <w:lang w:val="es-ES_tradnl"/>
        </w:rPr>
        <w:t xml:space="preserve">Todas las </w:t>
      </w:r>
      <w:r>
        <w:rPr>
          <w:lang w:val="es-ES_tradnl"/>
        </w:rPr>
        <w:t xml:space="preserve">partes enteras </w:t>
      </w:r>
      <w:r w:rsidRPr="00481F45">
        <w:rPr>
          <w:lang w:val="es-ES_tradnl"/>
        </w:rPr>
        <w:t xml:space="preserve">se separan </w:t>
      </w:r>
      <w:r>
        <w:rPr>
          <w:lang w:val="es-ES_tradnl"/>
        </w:rPr>
        <w:t xml:space="preserve">de las </w:t>
      </w:r>
      <w:r w:rsidRPr="00481F45">
        <w:rPr>
          <w:lang w:val="es-ES_tradnl"/>
        </w:rPr>
        <w:t xml:space="preserve">decimales por </w:t>
      </w:r>
      <w:r>
        <w:rPr>
          <w:lang w:val="es-ES_tradnl"/>
        </w:rPr>
        <w:t>coma</w:t>
      </w:r>
      <w:r w:rsidRPr="00481F45">
        <w:rPr>
          <w:lang w:val="es-ES_tradnl"/>
        </w:rPr>
        <w:t xml:space="preserve"> (0,00). </w:t>
      </w:r>
    </w:p>
  </w:comment>
  <w:comment w:id="9" w:author="ga" w:date="2013-05-08T08:23:00Z" w:initials="g">
    <w:p w14:paraId="35306131" w14:textId="77777777" w:rsidR="00AF43CE" w:rsidRPr="00A04DB2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A04DB2">
        <w:rPr>
          <w:lang w:val="es-ES_tradnl"/>
        </w:rPr>
        <w:t xml:space="preserve">Todas las figuras deben estar alineadas con el texto, </w:t>
      </w:r>
      <w:r>
        <w:rPr>
          <w:lang w:val="es-ES_tradnl"/>
        </w:rPr>
        <w:t>reciben</w:t>
      </w:r>
      <w:r w:rsidRPr="00A04DB2">
        <w:rPr>
          <w:lang w:val="es-ES_tradnl"/>
        </w:rPr>
        <w:t xml:space="preserve"> </w:t>
      </w:r>
      <w:r>
        <w:rPr>
          <w:lang w:val="es-ES_tradnl"/>
        </w:rPr>
        <w:t>el</w:t>
      </w:r>
      <w:r w:rsidRPr="00A04DB2">
        <w:rPr>
          <w:lang w:val="es-ES_tradnl"/>
        </w:rPr>
        <w:t xml:space="preserve"> estilo “04. figura”.</w:t>
      </w:r>
    </w:p>
  </w:comment>
  <w:comment w:id="10" w:author="ga" w:date="2013-05-08T08:28:00Z" w:initials="g">
    <w:p w14:paraId="1C0D5FCE" w14:textId="77777777" w:rsidR="00AF43CE" w:rsidRPr="00A04DB2" w:rsidRDefault="00AF43CE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A04DB2">
        <w:rPr>
          <w:lang w:val="es-ES_tradnl"/>
        </w:rPr>
        <w:t xml:space="preserve">En la leyenda utilizar el estilo “04. figura_leyenda”, con </w:t>
      </w:r>
      <w:r>
        <w:rPr>
          <w:lang w:val="es-ES_tradnl"/>
        </w:rPr>
        <w:t>el</w:t>
      </w:r>
      <w:r w:rsidRPr="00A04DB2">
        <w:rPr>
          <w:lang w:val="es-ES_tradnl"/>
        </w:rPr>
        <w:t xml:space="preserve"> título e</w:t>
      </w:r>
      <w:r>
        <w:rPr>
          <w:lang w:val="es-ES_tradnl"/>
        </w:rPr>
        <w:t>n</w:t>
      </w:r>
      <w:r w:rsidRPr="00A04DB2">
        <w:rPr>
          <w:lang w:val="es-ES_tradnl"/>
        </w:rPr>
        <w:t xml:space="preserve"> negrit</w:t>
      </w:r>
      <w:r>
        <w:rPr>
          <w:lang w:val="es-ES_tradnl"/>
        </w:rPr>
        <w:t>a</w:t>
      </w:r>
      <w:r w:rsidRPr="00A04DB2">
        <w:rPr>
          <w:lang w:val="es-ES_tradnl"/>
        </w:rPr>
        <w:t xml:space="preserve">/bold, como </w:t>
      </w:r>
      <w:r>
        <w:rPr>
          <w:lang w:val="es-ES_tradnl"/>
        </w:rPr>
        <w:t>se presenta</w:t>
      </w:r>
      <w:r w:rsidRPr="00A04DB2">
        <w:rPr>
          <w:lang w:val="es-ES_tradnl"/>
        </w:rPr>
        <w:t>.</w:t>
      </w:r>
    </w:p>
  </w:comment>
  <w:comment w:id="11" w:author="ga" w:date="2013-05-08T08:47:00Z" w:initials="g">
    <w:p w14:paraId="482134DB" w14:textId="77777777" w:rsidR="00AF43CE" w:rsidRPr="00D53B31" w:rsidRDefault="00AF43CE" w:rsidP="009F2C13">
      <w:pPr>
        <w:pStyle w:val="Textodecomentrio"/>
        <w:rPr>
          <w:lang w:val="es-ES_tradnl"/>
        </w:rPr>
      </w:pPr>
      <w:r>
        <w:rPr>
          <w:rStyle w:val="Refdecomentrio"/>
        </w:rPr>
        <w:annotationRef/>
      </w:r>
      <w:r w:rsidRPr="00D53B31">
        <w:rPr>
          <w:lang w:val="es-ES_tradnl"/>
        </w:rPr>
        <w:t>Después de i</w:t>
      </w:r>
      <w:r w:rsidRPr="00D53B31">
        <w:rPr>
          <w:lang w:val="es-ES_tradnl"/>
        </w:rPr>
        <w:t>n</w:t>
      </w:r>
      <w:r w:rsidRPr="00D53B31">
        <w:rPr>
          <w:lang w:val="es-ES_tradnl"/>
        </w:rPr>
        <w:t>sertar la ecuación, haga clic en tab para n</w:t>
      </w:r>
      <w:r w:rsidRPr="00D53B31">
        <w:rPr>
          <w:lang w:val="es-ES_tradnl"/>
        </w:rPr>
        <w:t>u</w:t>
      </w:r>
      <w:r w:rsidRPr="00D53B31">
        <w:rPr>
          <w:lang w:val="es-ES_tradnl"/>
        </w:rPr>
        <w:t xml:space="preserve">merar </w:t>
      </w:r>
      <w:r>
        <w:rPr>
          <w:lang w:val="es-ES_tradnl"/>
        </w:rPr>
        <w:t>la</w:t>
      </w:r>
      <w:r w:rsidRPr="00D53B31">
        <w:rPr>
          <w:lang w:val="es-ES_tradnl"/>
        </w:rPr>
        <w:t xml:space="preserve"> </w:t>
      </w:r>
      <w:r>
        <w:rPr>
          <w:lang w:val="es-ES_tradnl"/>
        </w:rPr>
        <w:t>ecuación</w:t>
      </w:r>
      <w:r w:rsidRPr="00D53B31">
        <w:rPr>
          <w:lang w:val="es-ES_tradnl"/>
        </w:rPr>
        <w:t>.</w:t>
      </w:r>
    </w:p>
    <w:p w14:paraId="3CF5994A" w14:textId="77777777" w:rsidR="00AF43CE" w:rsidRPr="00D53B31" w:rsidRDefault="00AF43CE" w:rsidP="009F2C13">
      <w:pPr>
        <w:pStyle w:val="Textodecomentrio"/>
        <w:rPr>
          <w:lang w:val="pt-BR"/>
        </w:rPr>
      </w:pPr>
      <w:r>
        <w:rPr>
          <w:lang w:val="pt-BR"/>
        </w:rPr>
        <w:t>El</w:t>
      </w:r>
      <w:r w:rsidRPr="00D53B31">
        <w:rPr>
          <w:lang w:val="pt-BR"/>
        </w:rPr>
        <w:t xml:space="preserve"> estilo </w:t>
      </w:r>
      <w:r>
        <w:rPr>
          <w:lang w:val="pt-BR"/>
        </w:rPr>
        <w:t>es "08.ecuación</w:t>
      </w:r>
      <w:r w:rsidRPr="00D53B31">
        <w:rPr>
          <w:lang w:val="pt-BR"/>
        </w:rPr>
        <w:t>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39A77A" w15:done="0"/>
  <w15:commentEx w15:paraId="309CD977" w15:done="0"/>
  <w15:commentEx w15:paraId="61315C38" w15:done="0"/>
  <w15:commentEx w15:paraId="3DABB666" w15:done="0"/>
  <w15:commentEx w15:paraId="7F8129AA" w15:done="0"/>
  <w15:commentEx w15:paraId="39D05792" w15:done="0"/>
  <w15:commentEx w15:paraId="4C04BEBA" w15:done="0"/>
  <w15:commentEx w15:paraId="6D15C507" w15:done="0"/>
  <w15:commentEx w15:paraId="7734871D" w15:done="0"/>
  <w15:commentEx w15:paraId="35306131" w15:done="0"/>
  <w15:commentEx w15:paraId="1C0D5FCE" w15:done="0"/>
  <w15:commentEx w15:paraId="3CF5994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39A77A" w16cid:durableId="0D5E5FF8"/>
  <w16cid:commentId w16cid:paraId="309CD977" w16cid:durableId="0D5A621B"/>
  <w16cid:commentId w16cid:paraId="61315C38" w16cid:durableId="0D5A6F45"/>
  <w16cid:commentId w16cid:paraId="3DABB666" w16cid:durableId="0D5A626A"/>
  <w16cid:commentId w16cid:paraId="7F8129AA" w16cid:durableId="0D5A7081"/>
  <w16cid:commentId w16cid:paraId="39D05792" w16cid:durableId="0D5A6E57"/>
  <w16cid:commentId w16cid:paraId="4C04BEBA" w16cid:durableId="0D5A6713"/>
  <w16cid:commentId w16cid:paraId="6D15C507" w16cid:durableId="0D5A716A"/>
  <w16cid:commentId w16cid:paraId="7734871D" w16cid:durableId="0D5BB4DA"/>
  <w16cid:commentId w16cid:paraId="35306131" w16cid:durableId="0D5A7203"/>
  <w16cid:commentId w16cid:paraId="1C0D5FCE" w16cid:durableId="0D5A7267"/>
  <w16cid:commentId w16cid:paraId="3CF5994A" w16cid:durableId="0D5E60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15884" w14:textId="77777777" w:rsidR="00BD5681" w:rsidRDefault="00BD5681" w:rsidP="008A763F">
      <w:r>
        <w:separator/>
      </w:r>
    </w:p>
  </w:endnote>
  <w:endnote w:type="continuationSeparator" w:id="0">
    <w:p w14:paraId="020A37DF" w14:textId="77777777" w:rsidR="00BD5681" w:rsidRDefault="00BD5681" w:rsidP="008A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jc w:val="center"/>
      <w:tblLook w:val="01E0" w:firstRow="1" w:lastRow="1" w:firstColumn="1" w:lastColumn="1" w:noHBand="0" w:noVBand="0"/>
    </w:tblPr>
    <w:tblGrid>
      <w:gridCol w:w="3755"/>
      <w:gridCol w:w="1985"/>
      <w:gridCol w:w="2767"/>
    </w:tblGrid>
    <w:tr w:rsidR="00AF43CE" w14:paraId="51F4E191" w14:textId="77777777">
      <w:trPr>
        <w:tblHeader/>
        <w:jc w:val="center"/>
      </w:trPr>
      <w:tc>
        <w:tcPr>
          <w:tcW w:w="3755" w:type="dxa"/>
          <w:vAlign w:val="center"/>
        </w:tcPr>
        <w:p w14:paraId="5D303B64" w14:textId="77777777" w:rsidR="00AF43CE" w:rsidRPr="00DF6736" w:rsidRDefault="00AF43CE" w:rsidP="008F6346">
          <w:pPr>
            <w:ind w:left="-332" w:firstLine="204"/>
            <w:rPr>
              <w:sz w:val="16"/>
              <w:szCs w:val="16"/>
            </w:rPr>
          </w:pPr>
          <w:r w:rsidRPr="00DF6736">
            <w:rPr>
              <w:sz w:val="16"/>
              <w:szCs w:val="16"/>
            </w:rPr>
            <w:t>Autor Responsável: Trezza, M.A.</w:t>
          </w:r>
        </w:p>
      </w:tc>
      <w:tc>
        <w:tcPr>
          <w:tcW w:w="1985" w:type="dxa"/>
          <w:vAlign w:val="center"/>
        </w:tcPr>
        <w:p w14:paraId="1E6354FB" w14:textId="77777777" w:rsidR="00AF43CE" w:rsidRPr="00534583" w:rsidRDefault="00AF43CE" w:rsidP="008F6346">
          <w:pPr>
            <w:ind w:left="-620"/>
            <w:jc w:val="right"/>
            <w:rPr>
              <w:sz w:val="16"/>
              <w:szCs w:val="16"/>
            </w:rPr>
          </w:pPr>
          <w:r w:rsidRPr="00534583">
            <w:rPr>
              <w:sz w:val="16"/>
              <w:szCs w:val="16"/>
            </w:rPr>
            <w:t>Data de envio: 00/00/00</w:t>
          </w:r>
        </w:p>
      </w:tc>
      <w:tc>
        <w:tcPr>
          <w:tcW w:w="2767" w:type="dxa"/>
          <w:vAlign w:val="center"/>
        </w:tcPr>
        <w:p w14:paraId="63BFD901" w14:textId="77777777" w:rsidR="00AF43CE" w:rsidRPr="00534583" w:rsidRDefault="00AF43CE" w:rsidP="008F6346">
          <w:pPr>
            <w:jc w:val="right"/>
            <w:rPr>
              <w:sz w:val="16"/>
              <w:szCs w:val="16"/>
            </w:rPr>
          </w:pPr>
          <w:r w:rsidRPr="00534583">
            <w:rPr>
              <w:sz w:val="16"/>
              <w:szCs w:val="16"/>
            </w:rPr>
            <w:t>Data de aceite: 00/00/00</w:t>
          </w:r>
        </w:p>
      </w:tc>
    </w:tr>
  </w:tbl>
  <w:p w14:paraId="3A7E4839" w14:textId="77777777" w:rsidR="00AF43CE" w:rsidRDefault="00AF43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Ind w:w="108" w:type="dxa"/>
      <w:tblLook w:val="01E0" w:firstRow="1" w:lastRow="1" w:firstColumn="1" w:lastColumn="1" w:noHBand="0" w:noVBand="0"/>
    </w:tblPr>
    <w:tblGrid>
      <w:gridCol w:w="3755"/>
      <w:gridCol w:w="2908"/>
      <w:gridCol w:w="2126"/>
    </w:tblGrid>
    <w:tr w:rsidR="00AF43CE" w:rsidRPr="00B07077" w14:paraId="6ACCBD51" w14:textId="77777777" w:rsidTr="0010238A">
      <w:trPr>
        <w:tblHeader/>
      </w:trPr>
      <w:tc>
        <w:tcPr>
          <w:tcW w:w="3755" w:type="dxa"/>
          <w:vAlign w:val="center"/>
        </w:tcPr>
        <w:p w14:paraId="71A8B6EF" w14:textId="77777777" w:rsidR="00AF43CE" w:rsidRPr="00B07077" w:rsidRDefault="00AF43CE" w:rsidP="00E60B05">
          <w:pPr>
            <w:pStyle w:val="06pidepgina"/>
          </w:pPr>
          <w:r w:rsidRPr="00B07077">
            <w:t>Autor Respons</w:t>
          </w:r>
          <w:r>
            <w:t>able</w:t>
          </w:r>
          <w:r w:rsidRPr="00B07077">
            <w:t>:</w:t>
          </w:r>
        </w:p>
      </w:tc>
      <w:tc>
        <w:tcPr>
          <w:tcW w:w="2908" w:type="dxa"/>
          <w:vAlign w:val="center"/>
        </w:tcPr>
        <w:p w14:paraId="707EF3D2" w14:textId="77777777" w:rsidR="00AF43CE" w:rsidRPr="00B07077" w:rsidRDefault="00AF43CE" w:rsidP="00E60B05">
          <w:pPr>
            <w:pStyle w:val="06pidepgina"/>
          </w:pPr>
          <w:r>
            <w:t>Fecha</w:t>
          </w:r>
          <w:r w:rsidRPr="00B07077">
            <w:t xml:space="preserve"> de env</w:t>
          </w:r>
          <w:r>
            <w:t>í</w:t>
          </w:r>
          <w:r w:rsidRPr="00B07077">
            <w:t xml:space="preserve">o: </w:t>
          </w:r>
        </w:p>
      </w:tc>
      <w:tc>
        <w:tcPr>
          <w:tcW w:w="2126" w:type="dxa"/>
          <w:vAlign w:val="center"/>
        </w:tcPr>
        <w:p w14:paraId="515CA903" w14:textId="77777777" w:rsidR="00AF43CE" w:rsidRPr="00B07077" w:rsidRDefault="00AF43CE" w:rsidP="00E60B05">
          <w:pPr>
            <w:pStyle w:val="06pidepgina"/>
          </w:pPr>
          <w:r>
            <w:t>Fecha</w:t>
          </w:r>
          <w:r w:rsidRPr="00B07077">
            <w:t xml:space="preserve"> de a</w:t>
          </w:r>
          <w:r>
            <w:t>probación</w:t>
          </w:r>
          <w:r w:rsidRPr="00B07077">
            <w:t xml:space="preserve">: </w:t>
          </w:r>
        </w:p>
      </w:tc>
    </w:tr>
  </w:tbl>
  <w:p w14:paraId="4B87B57A" w14:textId="77777777" w:rsidR="00AF43CE" w:rsidRPr="00B07077" w:rsidRDefault="00AF43CE" w:rsidP="00B07077">
    <w:pPr>
      <w:spacing w:line="230" w:lineRule="exact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BA2F" w14:textId="77777777" w:rsidR="00BD5681" w:rsidRDefault="00BD5681" w:rsidP="008A763F">
      <w:r>
        <w:separator/>
      </w:r>
    </w:p>
  </w:footnote>
  <w:footnote w:type="continuationSeparator" w:id="0">
    <w:p w14:paraId="4A225A15" w14:textId="77777777" w:rsidR="00BD5681" w:rsidRDefault="00BD5681" w:rsidP="008A7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D27C" w14:textId="77777777" w:rsidR="00AF43CE" w:rsidRPr="00285903" w:rsidRDefault="00AF43CE" w:rsidP="00E96D56">
    <w:pPr>
      <w:rPr>
        <w:vertAlign w:val="superscript"/>
      </w:rPr>
    </w:pPr>
    <w:r>
      <w:rPr>
        <w:sz w:val="16"/>
        <w:szCs w:val="16"/>
      </w:rPr>
      <w:t>Silva</w:t>
    </w:r>
    <w:r w:rsidRPr="00285903">
      <w:rPr>
        <w:sz w:val="16"/>
        <w:szCs w:val="16"/>
      </w:rPr>
      <w:t>, M.A.</w:t>
    </w:r>
    <w:r w:rsidRPr="00285903">
      <w:rPr>
        <w:sz w:val="16"/>
        <w:szCs w:val="16"/>
        <w:vertAlign w:val="superscript"/>
      </w:rPr>
      <w:t xml:space="preserve"> </w:t>
    </w:r>
    <w:r w:rsidRPr="00285903">
      <w:rPr>
        <w:sz w:val="16"/>
        <w:szCs w:val="16"/>
      </w:rPr>
      <w:t xml:space="preserve">; </w:t>
    </w:r>
    <w:r>
      <w:rPr>
        <w:sz w:val="16"/>
        <w:szCs w:val="16"/>
      </w:rPr>
      <w:t>Paes Jr, H.R</w:t>
    </w:r>
    <w:r w:rsidRPr="00285903">
      <w:rPr>
        <w:sz w:val="16"/>
        <w:szCs w:val="16"/>
      </w:rPr>
      <w:t>.</w:t>
    </w:r>
    <w:r w:rsidRPr="00285903">
      <w:rPr>
        <w:sz w:val="16"/>
        <w:szCs w:val="16"/>
        <w:vertAlign w:val="superscript"/>
      </w:rPr>
      <w:t xml:space="preserve"> </w:t>
    </w:r>
    <w:r w:rsidRPr="00285903">
      <w:rPr>
        <w:sz w:val="16"/>
        <w:szCs w:val="16"/>
      </w:rPr>
      <w:t xml:space="preserve">; </w:t>
    </w:r>
    <w:r>
      <w:rPr>
        <w:sz w:val="16"/>
        <w:szCs w:val="16"/>
      </w:rPr>
      <w:t>Holanda, J</w:t>
    </w:r>
    <w:r w:rsidRPr="00285903">
      <w:rPr>
        <w:sz w:val="16"/>
        <w:szCs w:val="16"/>
      </w:rPr>
      <w:t>.N.</w:t>
    </w:r>
    <w:r>
      <w:rPr>
        <w:sz w:val="16"/>
        <w:szCs w:val="16"/>
      </w:rPr>
      <w:t>F</w:t>
    </w:r>
    <w:r>
      <w:rPr>
        <w:vertAlign w:val="superscript"/>
      </w:rPr>
      <w:t xml:space="preserve"> </w:t>
    </w:r>
    <w:r>
      <w:rPr>
        <w:sz w:val="16"/>
        <w:szCs w:val="16"/>
      </w:rPr>
      <w:t>Revista</w:t>
    </w:r>
    <w:r w:rsidRPr="0004560D">
      <w:rPr>
        <w:sz w:val="16"/>
        <w:szCs w:val="16"/>
      </w:rPr>
      <w:t xml:space="preserve"> Matér</w:t>
    </w:r>
    <w:r>
      <w:rPr>
        <w:sz w:val="16"/>
        <w:szCs w:val="16"/>
      </w:rPr>
      <w:t>ia, v. X, n. Y, pp. xx – xx, 20x</w:t>
    </w:r>
    <w:r w:rsidRPr="0004560D">
      <w:rPr>
        <w:sz w:val="16"/>
        <w:szCs w:val="16"/>
      </w:rPr>
      <w:t>x.</w:t>
    </w:r>
  </w:p>
  <w:p w14:paraId="6AD1ACF8" w14:textId="77777777" w:rsidR="00AF43CE" w:rsidRPr="00DF6736" w:rsidRDefault="00AF43CE" w:rsidP="00E96D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F8990" w14:textId="0059070F" w:rsidR="00AF43CE" w:rsidRPr="0066124A" w:rsidRDefault="00062B1D" w:rsidP="00E60B05">
    <w:pPr>
      <w:pStyle w:val="06encabezamiento"/>
      <w:rPr>
        <w:vertAlign w:val="superscript"/>
      </w:rPr>
    </w:pPr>
    <w:r w:rsidRPr="0035731A">
      <w:rPr>
        <w:noProof/>
        <w:highlight w:val="yellow"/>
      </w:rPr>
      <w:drawing>
        <wp:anchor distT="0" distB="0" distL="114300" distR="114300" simplePos="0" relativeHeight="251658752" behindDoc="0" locked="0" layoutInCell="1" allowOverlap="1" wp14:anchorId="7DD507DE" wp14:editId="0EC6EC04">
          <wp:simplePos x="0" y="0"/>
          <wp:positionH relativeFrom="column">
            <wp:posOffset>-3810</wp:posOffset>
          </wp:positionH>
          <wp:positionV relativeFrom="paragraph">
            <wp:posOffset>-20955</wp:posOffset>
          </wp:positionV>
          <wp:extent cx="762000" cy="142875"/>
          <wp:effectExtent l="0" t="0" r="0" b="0"/>
          <wp:wrapSquare wrapText="bothSides"/>
          <wp:docPr id="13" name="Imagem 2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43CE" w:rsidRPr="0035731A">
      <w:rPr>
        <w:highlight w:val="yellow"/>
      </w:rPr>
      <w:t xml:space="preserve">APELLIDO, E1.R.; APELLIDO, A2.N.; APELLIDO, A3.N., </w:t>
    </w:r>
    <w:r w:rsidR="00AF43CE" w:rsidRPr="0035731A">
      <w:rPr>
        <w:i/>
        <w:highlight w:val="yellow"/>
      </w:rPr>
      <w:t>et al</w:t>
    </w:r>
    <w:r w:rsidR="00AF43CE" w:rsidRPr="0035731A">
      <w:rPr>
        <w:highlight w:val="yellow"/>
      </w:rPr>
      <w:t>. revista Matéria, v.00, n.0,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B714" w14:textId="49A5C756" w:rsidR="00AF43CE" w:rsidRDefault="00062B1D" w:rsidP="008317E6">
    <w:pPr>
      <w:tabs>
        <w:tab w:val="left" w:pos="177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09BD086" wp14:editId="0DB0908A">
          <wp:simplePos x="0" y="0"/>
          <wp:positionH relativeFrom="column">
            <wp:posOffset>-3810</wp:posOffset>
          </wp:positionH>
          <wp:positionV relativeFrom="paragraph">
            <wp:posOffset>-122555</wp:posOffset>
          </wp:positionV>
          <wp:extent cx="2857500" cy="495300"/>
          <wp:effectExtent l="0" t="0" r="0" b="0"/>
          <wp:wrapNone/>
          <wp:docPr id="9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704" behindDoc="1" locked="0" layoutInCell="1" allowOverlap="1" wp14:anchorId="249B8EB5" wp14:editId="18B1F309">
          <wp:simplePos x="0" y="0"/>
          <wp:positionH relativeFrom="column">
            <wp:posOffset>4533900</wp:posOffset>
          </wp:positionH>
          <wp:positionV relativeFrom="paragraph">
            <wp:posOffset>-200660</wp:posOffset>
          </wp:positionV>
          <wp:extent cx="1043940" cy="398145"/>
          <wp:effectExtent l="0" t="0" r="0" b="0"/>
          <wp:wrapNone/>
          <wp:docPr id="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91A08" w14:textId="77777777" w:rsidR="00AF43CE" w:rsidRPr="008317E6" w:rsidRDefault="00AF43CE" w:rsidP="008317E6">
    <w:pPr>
      <w:tabs>
        <w:tab w:val="left" w:pos="1770"/>
      </w:tabs>
    </w:pPr>
  </w:p>
  <w:p w14:paraId="50D8A5B5" w14:textId="77777777" w:rsidR="00AF43CE" w:rsidRDefault="00AF43CE" w:rsidP="00B772C8">
    <w:pPr>
      <w:tabs>
        <w:tab w:val="left" w:pos="1770"/>
        <w:tab w:val="left" w:pos="6663"/>
        <w:tab w:val="right" w:pos="8499"/>
      </w:tabs>
      <w:spacing w:before="57"/>
    </w:pPr>
    <w:r w:rsidRPr="005D25B0">
      <w:rPr>
        <w:rFonts w:ascii="Arial" w:hAnsi="Arial" w:cs="Arial"/>
        <w:sz w:val="19"/>
        <w:szCs w:val="19"/>
      </w:rPr>
      <w:t>ISSN 1517-</w:t>
    </w:r>
    <w:r w:rsidRPr="008F39D1">
      <w:rPr>
        <w:rFonts w:ascii="Arial" w:hAnsi="Arial" w:cs="Arial"/>
        <w:sz w:val="19"/>
        <w:szCs w:val="19"/>
      </w:rPr>
      <w:t>7076</w:t>
    </w:r>
    <w:r>
      <w:rPr>
        <w:rFonts w:ascii="Arial" w:hAnsi="Arial" w:cs="Arial"/>
        <w:sz w:val="19"/>
        <w:szCs w:val="19"/>
      </w:rPr>
      <w:t xml:space="preserve"> artículos xxxxx,</w:t>
    </w:r>
    <w:r w:rsidRPr="008F39D1">
      <w:rPr>
        <w:rFonts w:ascii="Arial" w:hAnsi="Arial" w:cs="Arial"/>
        <w:sz w:val="19"/>
        <w:szCs w:val="19"/>
      </w:rPr>
      <w:t xml:space="preserve"> </w:t>
    </w:r>
    <w:r>
      <w:rPr>
        <w:rFonts w:ascii="Arial" w:hAnsi="Arial" w:cs="Arial"/>
        <w:sz w:val="19"/>
        <w:szCs w:val="19"/>
      </w:rPr>
      <w:t>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6B8D6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DA69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FDEE2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3DEA5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288E0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8D098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7864A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C2432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8967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6524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F4B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B966F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D397801"/>
    <w:multiLevelType w:val="hybridMultilevel"/>
    <w:tmpl w:val="F038593E"/>
    <w:lvl w:ilvl="0" w:tplc="73CE207E">
      <w:start w:val="1"/>
      <w:numFmt w:val="decimal"/>
      <w:pStyle w:val="00ttulointroducci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C647AB"/>
    <w:multiLevelType w:val="hybridMultilevel"/>
    <w:tmpl w:val="8F147E16"/>
    <w:lvl w:ilvl="0" w:tplc="AE3CBBF0">
      <w:start w:val="1"/>
      <w:numFmt w:val="decimal"/>
      <w:pStyle w:val="07listanumerad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12518"/>
    <w:multiLevelType w:val="hybridMultilevel"/>
    <w:tmpl w:val="D93C5C8A"/>
    <w:lvl w:ilvl="0" w:tplc="D07838FE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C2543"/>
    <w:multiLevelType w:val="multilevel"/>
    <w:tmpl w:val="21A86E04"/>
    <w:lvl w:ilvl="0">
      <w:start w:val="1"/>
      <w:numFmt w:val="decimal"/>
      <w:pStyle w:val="Ttulo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54504C66"/>
    <w:multiLevelType w:val="hybridMultilevel"/>
    <w:tmpl w:val="A4F004A2"/>
    <w:lvl w:ilvl="0" w:tplc="67E8BDBE"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B3440A"/>
    <w:multiLevelType w:val="multilevel"/>
    <w:tmpl w:val="024EE9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C322EF"/>
    <w:multiLevelType w:val="hybridMultilevel"/>
    <w:tmpl w:val="B1C8F70A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C50267D"/>
    <w:multiLevelType w:val="hybridMultilevel"/>
    <w:tmpl w:val="656A155C"/>
    <w:lvl w:ilvl="0" w:tplc="2D10317A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84D87"/>
    <w:multiLevelType w:val="hybridMultilevel"/>
    <w:tmpl w:val="0546C1E0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C70A64"/>
    <w:multiLevelType w:val="hybridMultilevel"/>
    <w:tmpl w:val="8B3C22B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A865BCA"/>
    <w:multiLevelType w:val="hybridMultilevel"/>
    <w:tmpl w:val="039E1584"/>
    <w:lvl w:ilvl="0" w:tplc="ED0EB43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E7BEA"/>
    <w:multiLevelType w:val="multilevel"/>
    <w:tmpl w:val="CF4AC4F0"/>
    <w:lvl w:ilvl="0">
      <w:start w:val="2"/>
      <w:numFmt w:val="decimal"/>
      <w:pStyle w:val="00ttulo"/>
      <w:lvlText w:val="%1."/>
      <w:lvlJc w:val="left"/>
      <w:pPr>
        <w:ind w:left="360" w:hanging="360"/>
      </w:pPr>
      <w:rPr>
        <w:rFonts w:hint="default"/>
        <w:b/>
        <w:i w:val="0"/>
        <w:sz w:val="1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00E0E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6C11A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31633689">
    <w:abstractNumId w:val="22"/>
  </w:num>
  <w:num w:numId="2" w16cid:durableId="1934896854">
    <w:abstractNumId w:val="15"/>
  </w:num>
  <w:num w:numId="3" w16cid:durableId="333925403">
    <w:abstractNumId w:val="18"/>
  </w:num>
  <w:num w:numId="4" w16cid:durableId="1709836485">
    <w:abstractNumId w:val="0"/>
  </w:num>
  <w:num w:numId="5" w16cid:durableId="668563641">
    <w:abstractNumId w:val="1"/>
  </w:num>
  <w:num w:numId="6" w16cid:durableId="452555723">
    <w:abstractNumId w:val="2"/>
  </w:num>
  <w:num w:numId="7" w16cid:durableId="2066172237">
    <w:abstractNumId w:val="3"/>
  </w:num>
  <w:num w:numId="8" w16cid:durableId="1475872020">
    <w:abstractNumId w:val="4"/>
  </w:num>
  <w:num w:numId="9" w16cid:durableId="1989816632">
    <w:abstractNumId w:val="9"/>
  </w:num>
  <w:num w:numId="10" w16cid:durableId="1817523791">
    <w:abstractNumId w:val="5"/>
  </w:num>
  <w:num w:numId="11" w16cid:durableId="1119035426">
    <w:abstractNumId w:val="6"/>
  </w:num>
  <w:num w:numId="12" w16cid:durableId="1678532629">
    <w:abstractNumId w:val="8"/>
  </w:num>
  <w:num w:numId="13" w16cid:durableId="1672440686">
    <w:abstractNumId w:val="7"/>
  </w:num>
  <w:num w:numId="14" w16cid:durableId="594485278">
    <w:abstractNumId w:val="10"/>
  </w:num>
  <w:num w:numId="15" w16cid:durableId="1307858252">
    <w:abstractNumId w:val="23"/>
  </w:num>
  <w:num w:numId="16" w16cid:durableId="409232021">
    <w:abstractNumId w:val="13"/>
  </w:num>
  <w:num w:numId="17" w16cid:durableId="1276213097">
    <w:abstractNumId w:val="20"/>
  </w:num>
  <w:num w:numId="18" w16cid:durableId="1220480035">
    <w:abstractNumId w:val="21"/>
  </w:num>
  <w:num w:numId="19" w16cid:durableId="1119375207">
    <w:abstractNumId w:val="14"/>
  </w:num>
  <w:num w:numId="20" w16cid:durableId="1713335720">
    <w:abstractNumId w:val="16"/>
  </w:num>
  <w:num w:numId="21" w16cid:durableId="217713331">
    <w:abstractNumId w:val="19"/>
  </w:num>
  <w:num w:numId="22" w16cid:durableId="547766925">
    <w:abstractNumId w:val="12"/>
  </w:num>
  <w:num w:numId="23" w16cid:durableId="1426806144">
    <w:abstractNumId w:val="17"/>
  </w:num>
  <w:num w:numId="24" w16cid:durableId="1362366186">
    <w:abstractNumId w:val="24"/>
  </w:num>
  <w:num w:numId="25" w16cid:durableId="1311595016">
    <w:abstractNumId w:val="11"/>
  </w:num>
  <w:num w:numId="26" w16cid:durableId="985285750">
    <w:abstractNumId w:val="25"/>
  </w:num>
  <w:num w:numId="27" w16cid:durableId="6896512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567"/>
  <w:autoHyphenation/>
  <w:hyphenationZone w:val="357"/>
  <w:drawingGridHorizontalSpacing w:val="210"/>
  <w:drawingGridVerticalSpacing w:val="21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1D"/>
    <w:rsid w:val="00001847"/>
    <w:rsid w:val="00002A63"/>
    <w:rsid w:val="00006DDE"/>
    <w:rsid w:val="00011C47"/>
    <w:rsid w:val="00013111"/>
    <w:rsid w:val="0001345C"/>
    <w:rsid w:val="00023296"/>
    <w:rsid w:val="00026B53"/>
    <w:rsid w:val="00026C7F"/>
    <w:rsid w:val="000303FD"/>
    <w:rsid w:val="00053AC1"/>
    <w:rsid w:val="00061188"/>
    <w:rsid w:val="00062B1D"/>
    <w:rsid w:val="00067937"/>
    <w:rsid w:val="000855B4"/>
    <w:rsid w:val="000858D0"/>
    <w:rsid w:val="00091BF8"/>
    <w:rsid w:val="000A1470"/>
    <w:rsid w:val="000A14F6"/>
    <w:rsid w:val="000A1EB3"/>
    <w:rsid w:val="000A384B"/>
    <w:rsid w:val="000A6BF5"/>
    <w:rsid w:val="000C1750"/>
    <w:rsid w:val="000D5147"/>
    <w:rsid w:val="000E0CB9"/>
    <w:rsid w:val="000E0F72"/>
    <w:rsid w:val="000E448D"/>
    <w:rsid w:val="000E6F9E"/>
    <w:rsid w:val="000F08D5"/>
    <w:rsid w:val="000F3152"/>
    <w:rsid w:val="001017F8"/>
    <w:rsid w:val="0010238A"/>
    <w:rsid w:val="00102955"/>
    <w:rsid w:val="00104418"/>
    <w:rsid w:val="00114213"/>
    <w:rsid w:val="00125076"/>
    <w:rsid w:val="00125C6C"/>
    <w:rsid w:val="00133286"/>
    <w:rsid w:val="00135843"/>
    <w:rsid w:val="001428D4"/>
    <w:rsid w:val="001431FD"/>
    <w:rsid w:val="001455BA"/>
    <w:rsid w:val="001503FF"/>
    <w:rsid w:val="001520EA"/>
    <w:rsid w:val="0015646E"/>
    <w:rsid w:val="00162228"/>
    <w:rsid w:val="00162A75"/>
    <w:rsid w:val="00167E34"/>
    <w:rsid w:val="00185B62"/>
    <w:rsid w:val="001861EB"/>
    <w:rsid w:val="001909BA"/>
    <w:rsid w:val="001A3C6A"/>
    <w:rsid w:val="001A6910"/>
    <w:rsid w:val="001A7F61"/>
    <w:rsid w:val="001A7FA7"/>
    <w:rsid w:val="001B2EF6"/>
    <w:rsid w:val="001C04DE"/>
    <w:rsid w:val="001C04F2"/>
    <w:rsid w:val="001C3D12"/>
    <w:rsid w:val="001D03F5"/>
    <w:rsid w:val="001D0CBA"/>
    <w:rsid w:val="001D29A8"/>
    <w:rsid w:val="001D670A"/>
    <w:rsid w:val="001E3262"/>
    <w:rsid w:val="001E369F"/>
    <w:rsid w:val="001E5A7A"/>
    <w:rsid w:val="001E5C1A"/>
    <w:rsid w:val="001E6646"/>
    <w:rsid w:val="00201B8E"/>
    <w:rsid w:val="00201DFE"/>
    <w:rsid w:val="00202143"/>
    <w:rsid w:val="00204BFE"/>
    <w:rsid w:val="00211084"/>
    <w:rsid w:val="00212ED0"/>
    <w:rsid w:val="002130CF"/>
    <w:rsid w:val="00217CC1"/>
    <w:rsid w:val="00231A5B"/>
    <w:rsid w:val="002404EA"/>
    <w:rsid w:val="002422C3"/>
    <w:rsid w:val="002554F2"/>
    <w:rsid w:val="00256791"/>
    <w:rsid w:val="002618F1"/>
    <w:rsid w:val="002767B5"/>
    <w:rsid w:val="00277CD7"/>
    <w:rsid w:val="0029269D"/>
    <w:rsid w:val="002954EF"/>
    <w:rsid w:val="002A0C34"/>
    <w:rsid w:val="002B6B15"/>
    <w:rsid w:val="002C0C6B"/>
    <w:rsid w:val="002C3E45"/>
    <w:rsid w:val="002C43C6"/>
    <w:rsid w:val="002D0882"/>
    <w:rsid w:val="002D1C09"/>
    <w:rsid w:val="002D45A5"/>
    <w:rsid w:val="002D7969"/>
    <w:rsid w:val="002E0BEA"/>
    <w:rsid w:val="002F16BE"/>
    <w:rsid w:val="00301776"/>
    <w:rsid w:val="00302236"/>
    <w:rsid w:val="00314DCE"/>
    <w:rsid w:val="003169DB"/>
    <w:rsid w:val="0032221E"/>
    <w:rsid w:val="00333129"/>
    <w:rsid w:val="00335A5E"/>
    <w:rsid w:val="003369FE"/>
    <w:rsid w:val="00340EDC"/>
    <w:rsid w:val="00340FE8"/>
    <w:rsid w:val="003421C6"/>
    <w:rsid w:val="003453D2"/>
    <w:rsid w:val="00353672"/>
    <w:rsid w:val="0035731A"/>
    <w:rsid w:val="0036274B"/>
    <w:rsid w:val="0036297B"/>
    <w:rsid w:val="003647EF"/>
    <w:rsid w:val="00381207"/>
    <w:rsid w:val="00381787"/>
    <w:rsid w:val="00386C14"/>
    <w:rsid w:val="0039288C"/>
    <w:rsid w:val="00393053"/>
    <w:rsid w:val="00393AAA"/>
    <w:rsid w:val="00393CD1"/>
    <w:rsid w:val="003A555C"/>
    <w:rsid w:val="003B5273"/>
    <w:rsid w:val="003B5925"/>
    <w:rsid w:val="003B6A1C"/>
    <w:rsid w:val="003D2F34"/>
    <w:rsid w:val="003D791D"/>
    <w:rsid w:val="003E09E1"/>
    <w:rsid w:val="003E0AB2"/>
    <w:rsid w:val="003E5D72"/>
    <w:rsid w:val="003F136C"/>
    <w:rsid w:val="003F284D"/>
    <w:rsid w:val="003F35E6"/>
    <w:rsid w:val="004103CC"/>
    <w:rsid w:val="00420F49"/>
    <w:rsid w:val="00421C85"/>
    <w:rsid w:val="004329B4"/>
    <w:rsid w:val="00435452"/>
    <w:rsid w:val="00441B72"/>
    <w:rsid w:val="00443067"/>
    <w:rsid w:val="00445B3C"/>
    <w:rsid w:val="00445E66"/>
    <w:rsid w:val="00447FF4"/>
    <w:rsid w:val="00474983"/>
    <w:rsid w:val="004816F0"/>
    <w:rsid w:val="00481F45"/>
    <w:rsid w:val="00490037"/>
    <w:rsid w:val="004939E5"/>
    <w:rsid w:val="004A726F"/>
    <w:rsid w:val="004A76A9"/>
    <w:rsid w:val="004B5FD8"/>
    <w:rsid w:val="004B6E1F"/>
    <w:rsid w:val="004B764D"/>
    <w:rsid w:val="004C1D7E"/>
    <w:rsid w:val="004C25E8"/>
    <w:rsid w:val="004C3FCC"/>
    <w:rsid w:val="004C51B9"/>
    <w:rsid w:val="004D3564"/>
    <w:rsid w:val="004D502C"/>
    <w:rsid w:val="004D7DED"/>
    <w:rsid w:val="004E6202"/>
    <w:rsid w:val="004E7292"/>
    <w:rsid w:val="004F01D3"/>
    <w:rsid w:val="004F4B92"/>
    <w:rsid w:val="004F53B6"/>
    <w:rsid w:val="005050BA"/>
    <w:rsid w:val="005057A8"/>
    <w:rsid w:val="00506F34"/>
    <w:rsid w:val="00511670"/>
    <w:rsid w:val="00514A9E"/>
    <w:rsid w:val="00516867"/>
    <w:rsid w:val="00520875"/>
    <w:rsid w:val="005262C0"/>
    <w:rsid w:val="0053551C"/>
    <w:rsid w:val="00553145"/>
    <w:rsid w:val="00555FA0"/>
    <w:rsid w:val="00556339"/>
    <w:rsid w:val="00561CC4"/>
    <w:rsid w:val="00562BD3"/>
    <w:rsid w:val="00564112"/>
    <w:rsid w:val="0056427A"/>
    <w:rsid w:val="00565A9C"/>
    <w:rsid w:val="00573E83"/>
    <w:rsid w:val="00586C34"/>
    <w:rsid w:val="00587D1F"/>
    <w:rsid w:val="00593C91"/>
    <w:rsid w:val="005A7EC8"/>
    <w:rsid w:val="005B25E2"/>
    <w:rsid w:val="005B660C"/>
    <w:rsid w:val="005B6976"/>
    <w:rsid w:val="005B7AF7"/>
    <w:rsid w:val="005C202F"/>
    <w:rsid w:val="005C2555"/>
    <w:rsid w:val="005C7293"/>
    <w:rsid w:val="005D5204"/>
    <w:rsid w:val="005D578E"/>
    <w:rsid w:val="005D69A9"/>
    <w:rsid w:val="005F2203"/>
    <w:rsid w:val="005F2759"/>
    <w:rsid w:val="005F4CF4"/>
    <w:rsid w:val="005F6444"/>
    <w:rsid w:val="006121BF"/>
    <w:rsid w:val="006135D2"/>
    <w:rsid w:val="00613ECF"/>
    <w:rsid w:val="0062749B"/>
    <w:rsid w:val="00627DB2"/>
    <w:rsid w:val="0063470E"/>
    <w:rsid w:val="00635D0D"/>
    <w:rsid w:val="0064318F"/>
    <w:rsid w:val="00643DD0"/>
    <w:rsid w:val="0064418C"/>
    <w:rsid w:val="006452EA"/>
    <w:rsid w:val="006532D1"/>
    <w:rsid w:val="006574BA"/>
    <w:rsid w:val="0066124A"/>
    <w:rsid w:val="00661615"/>
    <w:rsid w:val="00667A75"/>
    <w:rsid w:val="00672D3F"/>
    <w:rsid w:val="00675F0D"/>
    <w:rsid w:val="00680AA2"/>
    <w:rsid w:val="00683091"/>
    <w:rsid w:val="006851D6"/>
    <w:rsid w:val="00686CBD"/>
    <w:rsid w:val="00690CB3"/>
    <w:rsid w:val="006A3D91"/>
    <w:rsid w:val="006B30D1"/>
    <w:rsid w:val="006C0733"/>
    <w:rsid w:val="006D4542"/>
    <w:rsid w:val="006D480E"/>
    <w:rsid w:val="006D7694"/>
    <w:rsid w:val="006D7ABA"/>
    <w:rsid w:val="006E5CA4"/>
    <w:rsid w:val="006F00E8"/>
    <w:rsid w:val="00703ECB"/>
    <w:rsid w:val="00705D8A"/>
    <w:rsid w:val="00712231"/>
    <w:rsid w:val="00714103"/>
    <w:rsid w:val="00721E19"/>
    <w:rsid w:val="007247DD"/>
    <w:rsid w:val="00726326"/>
    <w:rsid w:val="00744D47"/>
    <w:rsid w:val="007529E3"/>
    <w:rsid w:val="007606A7"/>
    <w:rsid w:val="00763A5C"/>
    <w:rsid w:val="00766D45"/>
    <w:rsid w:val="0078477B"/>
    <w:rsid w:val="007920D3"/>
    <w:rsid w:val="007A00E3"/>
    <w:rsid w:val="007A1D1F"/>
    <w:rsid w:val="007A39DC"/>
    <w:rsid w:val="007A3EC9"/>
    <w:rsid w:val="007A4E6F"/>
    <w:rsid w:val="007A5D8C"/>
    <w:rsid w:val="007B2CE1"/>
    <w:rsid w:val="007C0C60"/>
    <w:rsid w:val="007C28D3"/>
    <w:rsid w:val="007C4BD4"/>
    <w:rsid w:val="007C500E"/>
    <w:rsid w:val="007D2F5B"/>
    <w:rsid w:val="007D3498"/>
    <w:rsid w:val="007E41D8"/>
    <w:rsid w:val="007E5438"/>
    <w:rsid w:val="007E7EEE"/>
    <w:rsid w:val="008011B9"/>
    <w:rsid w:val="00801FFB"/>
    <w:rsid w:val="00805A66"/>
    <w:rsid w:val="00810901"/>
    <w:rsid w:val="00811931"/>
    <w:rsid w:val="008219D8"/>
    <w:rsid w:val="00822F88"/>
    <w:rsid w:val="00824596"/>
    <w:rsid w:val="0082463B"/>
    <w:rsid w:val="008317E6"/>
    <w:rsid w:val="00837A7C"/>
    <w:rsid w:val="00845F7A"/>
    <w:rsid w:val="00860906"/>
    <w:rsid w:val="00862F2C"/>
    <w:rsid w:val="008673D2"/>
    <w:rsid w:val="0088119C"/>
    <w:rsid w:val="008820A8"/>
    <w:rsid w:val="008868B7"/>
    <w:rsid w:val="00895A46"/>
    <w:rsid w:val="008A763F"/>
    <w:rsid w:val="008B31C4"/>
    <w:rsid w:val="008B6D4E"/>
    <w:rsid w:val="008E7F0B"/>
    <w:rsid w:val="008F1608"/>
    <w:rsid w:val="008F2234"/>
    <w:rsid w:val="008F46CF"/>
    <w:rsid w:val="008F6346"/>
    <w:rsid w:val="00905754"/>
    <w:rsid w:val="009107A2"/>
    <w:rsid w:val="009166C6"/>
    <w:rsid w:val="009167D0"/>
    <w:rsid w:val="0091786F"/>
    <w:rsid w:val="00921FAC"/>
    <w:rsid w:val="009245D9"/>
    <w:rsid w:val="00951D4B"/>
    <w:rsid w:val="0097367A"/>
    <w:rsid w:val="00975BB9"/>
    <w:rsid w:val="00976189"/>
    <w:rsid w:val="00976794"/>
    <w:rsid w:val="00977695"/>
    <w:rsid w:val="009858F1"/>
    <w:rsid w:val="00986790"/>
    <w:rsid w:val="0099264B"/>
    <w:rsid w:val="009B1F87"/>
    <w:rsid w:val="009B23DB"/>
    <w:rsid w:val="009B2F40"/>
    <w:rsid w:val="009B7F43"/>
    <w:rsid w:val="009D247D"/>
    <w:rsid w:val="009D6ED1"/>
    <w:rsid w:val="009F2C13"/>
    <w:rsid w:val="009F5809"/>
    <w:rsid w:val="00A00B7C"/>
    <w:rsid w:val="00A03786"/>
    <w:rsid w:val="00A04DB2"/>
    <w:rsid w:val="00A13F78"/>
    <w:rsid w:val="00A22A19"/>
    <w:rsid w:val="00A2677A"/>
    <w:rsid w:val="00A27DE5"/>
    <w:rsid w:val="00A3076A"/>
    <w:rsid w:val="00A31AC8"/>
    <w:rsid w:val="00A31B57"/>
    <w:rsid w:val="00A367B3"/>
    <w:rsid w:val="00A37EB7"/>
    <w:rsid w:val="00A464C6"/>
    <w:rsid w:val="00A46FC9"/>
    <w:rsid w:val="00A471E9"/>
    <w:rsid w:val="00A5254F"/>
    <w:rsid w:val="00A70B06"/>
    <w:rsid w:val="00A7571F"/>
    <w:rsid w:val="00A81F75"/>
    <w:rsid w:val="00AA1861"/>
    <w:rsid w:val="00AA755C"/>
    <w:rsid w:val="00AC23DE"/>
    <w:rsid w:val="00AC2556"/>
    <w:rsid w:val="00AD13F3"/>
    <w:rsid w:val="00AD34DA"/>
    <w:rsid w:val="00AF1049"/>
    <w:rsid w:val="00AF1082"/>
    <w:rsid w:val="00AF2260"/>
    <w:rsid w:val="00AF43CE"/>
    <w:rsid w:val="00AF469E"/>
    <w:rsid w:val="00AF622E"/>
    <w:rsid w:val="00B02DE6"/>
    <w:rsid w:val="00B043D0"/>
    <w:rsid w:val="00B048D2"/>
    <w:rsid w:val="00B05EE9"/>
    <w:rsid w:val="00B07077"/>
    <w:rsid w:val="00B07668"/>
    <w:rsid w:val="00B10303"/>
    <w:rsid w:val="00B11DD6"/>
    <w:rsid w:val="00B17300"/>
    <w:rsid w:val="00B22F6A"/>
    <w:rsid w:val="00B26AF4"/>
    <w:rsid w:val="00B27D8C"/>
    <w:rsid w:val="00B33683"/>
    <w:rsid w:val="00B448DA"/>
    <w:rsid w:val="00B50F1C"/>
    <w:rsid w:val="00B51D51"/>
    <w:rsid w:val="00B621D1"/>
    <w:rsid w:val="00B772C8"/>
    <w:rsid w:val="00B80A32"/>
    <w:rsid w:val="00B8528F"/>
    <w:rsid w:val="00B9704F"/>
    <w:rsid w:val="00BA4107"/>
    <w:rsid w:val="00BA4A47"/>
    <w:rsid w:val="00BB221B"/>
    <w:rsid w:val="00BC0B51"/>
    <w:rsid w:val="00BC1CB9"/>
    <w:rsid w:val="00BC2284"/>
    <w:rsid w:val="00BC474A"/>
    <w:rsid w:val="00BD5681"/>
    <w:rsid w:val="00BD65CB"/>
    <w:rsid w:val="00BE2443"/>
    <w:rsid w:val="00BE527E"/>
    <w:rsid w:val="00BE64A7"/>
    <w:rsid w:val="00BF0A4F"/>
    <w:rsid w:val="00BF3734"/>
    <w:rsid w:val="00BF63EB"/>
    <w:rsid w:val="00C02664"/>
    <w:rsid w:val="00C11A91"/>
    <w:rsid w:val="00C21102"/>
    <w:rsid w:val="00C215AB"/>
    <w:rsid w:val="00C25DC8"/>
    <w:rsid w:val="00C27460"/>
    <w:rsid w:val="00C3020B"/>
    <w:rsid w:val="00C42FF7"/>
    <w:rsid w:val="00C4409E"/>
    <w:rsid w:val="00C462A1"/>
    <w:rsid w:val="00C541EE"/>
    <w:rsid w:val="00C56C0D"/>
    <w:rsid w:val="00C63F08"/>
    <w:rsid w:val="00C65E5E"/>
    <w:rsid w:val="00C66665"/>
    <w:rsid w:val="00C672FA"/>
    <w:rsid w:val="00C6752D"/>
    <w:rsid w:val="00C70F31"/>
    <w:rsid w:val="00C714CF"/>
    <w:rsid w:val="00C71E78"/>
    <w:rsid w:val="00C747C7"/>
    <w:rsid w:val="00C76396"/>
    <w:rsid w:val="00C76A7C"/>
    <w:rsid w:val="00C77962"/>
    <w:rsid w:val="00C80817"/>
    <w:rsid w:val="00C84BD4"/>
    <w:rsid w:val="00CA3C4D"/>
    <w:rsid w:val="00CB4F04"/>
    <w:rsid w:val="00CC07BB"/>
    <w:rsid w:val="00CC5A36"/>
    <w:rsid w:val="00CC6381"/>
    <w:rsid w:val="00CD74F1"/>
    <w:rsid w:val="00CE53B4"/>
    <w:rsid w:val="00CE6A19"/>
    <w:rsid w:val="00CF0AA1"/>
    <w:rsid w:val="00CF0D10"/>
    <w:rsid w:val="00D002F4"/>
    <w:rsid w:val="00D003D9"/>
    <w:rsid w:val="00D019E6"/>
    <w:rsid w:val="00D01E3E"/>
    <w:rsid w:val="00D158E0"/>
    <w:rsid w:val="00D25FC0"/>
    <w:rsid w:val="00D267B4"/>
    <w:rsid w:val="00D40F42"/>
    <w:rsid w:val="00D44363"/>
    <w:rsid w:val="00D5227D"/>
    <w:rsid w:val="00D53B31"/>
    <w:rsid w:val="00D542A8"/>
    <w:rsid w:val="00D67F3C"/>
    <w:rsid w:val="00D7285D"/>
    <w:rsid w:val="00D82D83"/>
    <w:rsid w:val="00D831CE"/>
    <w:rsid w:val="00D90DBD"/>
    <w:rsid w:val="00DA163F"/>
    <w:rsid w:val="00DB2857"/>
    <w:rsid w:val="00DB4107"/>
    <w:rsid w:val="00DB435B"/>
    <w:rsid w:val="00DB7F37"/>
    <w:rsid w:val="00DC4A62"/>
    <w:rsid w:val="00DC5F1A"/>
    <w:rsid w:val="00DD7A7F"/>
    <w:rsid w:val="00DE139C"/>
    <w:rsid w:val="00DE299B"/>
    <w:rsid w:val="00DE78E2"/>
    <w:rsid w:val="00DF02FD"/>
    <w:rsid w:val="00DF063E"/>
    <w:rsid w:val="00DF1E7E"/>
    <w:rsid w:val="00DF39CB"/>
    <w:rsid w:val="00DF6736"/>
    <w:rsid w:val="00E100D3"/>
    <w:rsid w:val="00E247B0"/>
    <w:rsid w:val="00E267D5"/>
    <w:rsid w:val="00E30EA8"/>
    <w:rsid w:val="00E408EA"/>
    <w:rsid w:val="00E41285"/>
    <w:rsid w:val="00E44FFA"/>
    <w:rsid w:val="00E47EAF"/>
    <w:rsid w:val="00E60B05"/>
    <w:rsid w:val="00E6169B"/>
    <w:rsid w:val="00E63086"/>
    <w:rsid w:val="00E6365B"/>
    <w:rsid w:val="00E6653C"/>
    <w:rsid w:val="00E70F73"/>
    <w:rsid w:val="00E73A5C"/>
    <w:rsid w:val="00E747A0"/>
    <w:rsid w:val="00E7491D"/>
    <w:rsid w:val="00E84364"/>
    <w:rsid w:val="00E86F30"/>
    <w:rsid w:val="00E96D56"/>
    <w:rsid w:val="00EA2FCD"/>
    <w:rsid w:val="00EA4C4D"/>
    <w:rsid w:val="00EA5205"/>
    <w:rsid w:val="00EB443F"/>
    <w:rsid w:val="00EC252F"/>
    <w:rsid w:val="00EC2A1D"/>
    <w:rsid w:val="00EC3773"/>
    <w:rsid w:val="00ED2865"/>
    <w:rsid w:val="00ED518F"/>
    <w:rsid w:val="00ED61EC"/>
    <w:rsid w:val="00EE31DE"/>
    <w:rsid w:val="00EE4CD8"/>
    <w:rsid w:val="00EE6EB4"/>
    <w:rsid w:val="00EF2354"/>
    <w:rsid w:val="00F00B21"/>
    <w:rsid w:val="00F1442A"/>
    <w:rsid w:val="00F2076D"/>
    <w:rsid w:val="00F21BBE"/>
    <w:rsid w:val="00F22743"/>
    <w:rsid w:val="00F265D6"/>
    <w:rsid w:val="00F26823"/>
    <w:rsid w:val="00F41C6B"/>
    <w:rsid w:val="00F42148"/>
    <w:rsid w:val="00F60BBC"/>
    <w:rsid w:val="00F82B99"/>
    <w:rsid w:val="00F843A8"/>
    <w:rsid w:val="00F854E7"/>
    <w:rsid w:val="00F900B5"/>
    <w:rsid w:val="00F95827"/>
    <w:rsid w:val="00FA3E92"/>
    <w:rsid w:val="00FA7553"/>
    <w:rsid w:val="00FD1A77"/>
    <w:rsid w:val="00FD53BE"/>
    <w:rsid w:val="00FE3E86"/>
    <w:rsid w:val="00F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FA4C8D"/>
  <w14:defaultImageDpi w14:val="300"/>
  <w15:chartTrackingRefBased/>
  <w15:docId w15:val="{802D5ED9-4E92-4E60-AF23-1EB5498D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672"/>
    <w:pPr>
      <w:spacing w:line="284" w:lineRule="exact"/>
      <w:jc w:val="both"/>
    </w:pPr>
  </w:style>
  <w:style w:type="paragraph" w:styleId="Ttulo1">
    <w:name w:val="heading 1"/>
    <w:basedOn w:val="Normal"/>
    <w:next w:val="Normal"/>
    <w:link w:val="Ttulo1Char"/>
    <w:qFormat/>
    <w:rsid w:val="00DD7A7F"/>
    <w:pPr>
      <w:keepNext/>
      <w:numPr>
        <w:numId w:val="2"/>
      </w:numPr>
      <w:spacing w:before="360" w:after="120"/>
      <w:outlineLvl w:val="0"/>
    </w:pPr>
    <w:rPr>
      <w:rFonts w:ascii="Arial" w:hAnsi="Arial"/>
      <w:b/>
      <w:bCs/>
      <w:caps/>
      <w:kern w:val="32"/>
      <w:lang w:val="x-none" w:eastAsia="en-US"/>
    </w:rPr>
  </w:style>
  <w:style w:type="paragraph" w:styleId="Ttulo2">
    <w:name w:val="heading 2"/>
    <w:basedOn w:val="Normal"/>
    <w:next w:val="Normal"/>
    <w:link w:val="Ttulo2Char"/>
    <w:qFormat/>
    <w:rsid w:val="00DD7A7F"/>
    <w:pPr>
      <w:keepNext/>
      <w:numPr>
        <w:ilvl w:val="1"/>
        <w:numId w:val="2"/>
      </w:numPr>
      <w:spacing w:before="360" w:after="120"/>
      <w:outlineLvl w:val="1"/>
    </w:pPr>
    <w:rPr>
      <w:rFonts w:ascii="Arial" w:hAnsi="Arial"/>
      <w:b/>
      <w:bCs/>
      <w:iCs/>
      <w:lang w:val="x-none" w:eastAsia="en-US"/>
    </w:rPr>
  </w:style>
  <w:style w:type="paragraph" w:styleId="Ttulo3">
    <w:name w:val="heading 3"/>
    <w:basedOn w:val="Normal"/>
    <w:next w:val="Normal"/>
    <w:link w:val="Ttulo3Char"/>
    <w:qFormat/>
    <w:rsid w:val="00DD7A7F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Cs/>
      <w:lang w:val="x-none" w:eastAsia="en-US"/>
    </w:rPr>
  </w:style>
  <w:style w:type="paragraph" w:styleId="Ttulo4">
    <w:name w:val="heading 4"/>
    <w:basedOn w:val="Normal"/>
    <w:next w:val="Normal"/>
    <w:link w:val="Ttulo4Char"/>
    <w:qFormat/>
    <w:rsid w:val="00DD7A7F"/>
    <w:pPr>
      <w:keepNext/>
      <w:numPr>
        <w:ilvl w:val="3"/>
        <w:numId w:val="2"/>
      </w:numPr>
      <w:spacing w:before="240" w:after="60"/>
      <w:outlineLvl w:val="3"/>
    </w:pPr>
    <w:rPr>
      <w:bCs/>
      <w:lang w:val="x-none" w:eastAsia="en-US"/>
    </w:rPr>
  </w:style>
  <w:style w:type="paragraph" w:styleId="Ttulo5">
    <w:name w:val="heading 5"/>
    <w:basedOn w:val="Normal"/>
    <w:next w:val="Normal"/>
    <w:link w:val="Ttulo5Char"/>
    <w:qFormat/>
    <w:rsid w:val="00DD7A7F"/>
    <w:pPr>
      <w:numPr>
        <w:ilvl w:val="4"/>
        <w:numId w:val="2"/>
      </w:numPr>
      <w:spacing w:before="240" w:after="60"/>
      <w:outlineLvl w:val="4"/>
    </w:pPr>
    <w:rPr>
      <w:bCs/>
      <w:iCs/>
      <w:lang w:val="x-none" w:eastAsia="en-US"/>
    </w:rPr>
  </w:style>
  <w:style w:type="paragraph" w:styleId="Ttulo6">
    <w:name w:val="heading 6"/>
    <w:basedOn w:val="Normal"/>
    <w:next w:val="Normal"/>
    <w:link w:val="Ttulo6Char"/>
    <w:qFormat/>
    <w:rsid w:val="00DD7A7F"/>
    <w:pPr>
      <w:numPr>
        <w:ilvl w:val="5"/>
        <w:numId w:val="2"/>
      </w:numPr>
      <w:spacing w:before="240" w:after="60"/>
      <w:outlineLvl w:val="5"/>
    </w:pPr>
    <w:rPr>
      <w:bCs/>
      <w:lang w:val="x-none" w:eastAsia="en-US"/>
    </w:rPr>
  </w:style>
  <w:style w:type="paragraph" w:styleId="Ttulo7">
    <w:name w:val="heading 7"/>
    <w:basedOn w:val="Normal"/>
    <w:next w:val="Normal"/>
    <w:link w:val="Ttulo7Char"/>
    <w:qFormat/>
    <w:rsid w:val="00DD7A7F"/>
    <w:pPr>
      <w:numPr>
        <w:ilvl w:val="6"/>
        <w:numId w:val="2"/>
      </w:numPr>
      <w:spacing w:before="240" w:after="60"/>
      <w:outlineLvl w:val="6"/>
    </w:pPr>
    <w:rPr>
      <w:lang w:val="x-none" w:eastAsia="en-US"/>
    </w:rPr>
  </w:style>
  <w:style w:type="paragraph" w:styleId="Ttulo8">
    <w:name w:val="heading 8"/>
    <w:basedOn w:val="Normal"/>
    <w:next w:val="Normal"/>
    <w:link w:val="Ttulo8Char"/>
    <w:qFormat/>
    <w:rsid w:val="00DD7A7F"/>
    <w:pPr>
      <w:numPr>
        <w:ilvl w:val="7"/>
        <w:numId w:val="2"/>
      </w:numPr>
      <w:spacing w:before="240" w:after="60"/>
      <w:outlineLvl w:val="7"/>
    </w:pPr>
    <w:rPr>
      <w:iCs/>
      <w:lang w:val="x-none" w:eastAsia="en-US"/>
    </w:rPr>
  </w:style>
  <w:style w:type="paragraph" w:styleId="Ttulo9">
    <w:name w:val="heading 9"/>
    <w:basedOn w:val="Normal"/>
    <w:next w:val="Normal"/>
    <w:link w:val="Ttulo9Char"/>
    <w:qFormat/>
    <w:rsid w:val="00DD7A7F"/>
    <w:pPr>
      <w:numPr>
        <w:ilvl w:val="8"/>
        <w:numId w:val="2"/>
      </w:numPr>
      <w:spacing w:before="240" w:after="60"/>
      <w:outlineLvl w:val="8"/>
    </w:pPr>
    <w:rPr>
      <w:lang w:val="x-none" w:eastAsia="en-US"/>
    </w:rPr>
  </w:style>
  <w:style w:type="character" w:default="1" w:styleId="Fontepargpadro">
    <w:name w:val="Default Paragraph Font"/>
    <w:uiPriority w:val="1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semiHidden/>
    <w:rsid w:val="004B5FD8"/>
    <w:rPr>
      <w:rFonts w:ascii="Arial" w:hAnsi="Arial" w:cs="Arial"/>
      <w:b/>
      <w:bCs/>
      <w:caps/>
      <w:kern w:val="32"/>
      <w:lang w:eastAsia="en-US"/>
    </w:rPr>
  </w:style>
  <w:style w:type="character" w:customStyle="1" w:styleId="Ttulo2Char">
    <w:name w:val="Título 2 Char"/>
    <w:link w:val="Ttulo2"/>
    <w:semiHidden/>
    <w:rsid w:val="004B5FD8"/>
    <w:rPr>
      <w:rFonts w:ascii="Arial" w:hAnsi="Arial" w:cs="Arial"/>
      <w:b/>
      <w:bCs/>
      <w:iCs/>
      <w:lang w:eastAsia="en-US"/>
    </w:rPr>
  </w:style>
  <w:style w:type="character" w:customStyle="1" w:styleId="Ttulo3Char">
    <w:name w:val="Título 3 Char"/>
    <w:link w:val="Ttulo3"/>
    <w:semiHidden/>
    <w:rsid w:val="004B5FD8"/>
    <w:rPr>
      <w:rFonts w:ascii="Arial" w:hAnsi="Arial" w:cs="Arial"/>
      <w:bCs/>
      <w:lang w:eastAsia="en-US"/>
    </w:rPr>
  </w:style>
  <w:style w:type="character" w:customStyle="1" w:styleId="Ttulo4Char">
    <w:name w:val="Título 4 Char"/>
    <w:link w:val="Ttulo4"/>
    <w:semiHidden/>
    <w:rsid w:val="004B5FD8"/>
    <w:rPr>
      <w:rFonts w:ascii="Times New Roman" w:hAnsi="Times New Roman"/>
      <w:bCs/>
      <w:lang w:eastAsia="en-US"/>
    </w:rPr>
  </w:style>
  <w:style w:type="character" w:customStyle="1" w:styleId="Ttulo5Char">
    <w:name w:val="Título 5 Char"/>
    <w:link w:val="Ttulo5"/>
    <w:semiHidden/>
    <w:rsid w:val="004B5FD8"/>
    <w:rPr>
      <w:rFonts w:ascii="Times New Roman" w:hAnsi="Times New Roman"/>
      <w:bCs/>
      <w:iCs/>
      <w:lang w:eastAsia="en-US"/>
    </w:rPr>
  </w:style>
  <w:style w:type="character" w:customStyle="1" w:styleId="Ttulo6Char">
    <w:name w:val="Título 6 Char"/>
    <w:link w:val="Ttulo6"/>
    <w:semiHidden/>
    <w:rsid w:val="004B5FD8"/>
    <w:rPr>
      <w:rFonts w:ascii="Times New Roman" w:hAnsi="Times New Roman"/>
      <w:bCs/>
      <w:lang w:eastAsia="en-US"/>
    </w:rPr>
  </w:style>
  <w:style w:type="character" w:customStyle="1" w:styleId="Ttulo7Char">
    <w:name w:val="Título 7 Char"/>
    <w:link w:val="Ttulo7"/>
    <w:semiHidden/>
    <w:rsid w:val="004B5FD8"/>
    <w:rPr>
      <w:rFonts w:ascii="Times New Roman" w:hAnsi="Times New Roman"/>
      <w:lang w:eastAsia="en-US"/>
    </w:rPr>
  </w:style>
  <w:style w:type="character" w:customStyle="1" w:styleId="Ttulo8Char">
    <w:name w:val="Título 8 Char"/>
    <w:link w:val="Ttulo8"/>
    <w:semiHidden/>
    <w:rsid w:val="004B5FD8"/>
    <w:rPr>
      <w:rFonts w:ascii="Times New Roman" w:hAnsi="Times New Roman"/>
      <w:iCs/>
      <w:lang w:eastAsia="en-US"/>
    </w:rPr>
  </w:style>
  <w:style w:type="character" w:customStyle="1" w:styleId="Ttulo9Char">
    <w:name w:val="Título 9 Char"/>
    <w:link w:val="Ttulo9"/>
    <w:semiHidden/>
    <w:rsid w:val="004B5FD8"/>
    <w:rPr>
      <w:rFonts w:ascii="Times New Roman" w:hAnsi="Times New Roman" w:cs="Arial"/>
      <w:lang w:eastAsia="en-US"/>
    </w:rPr>
  </w:style>
  <w:style w:type="paragraph" w:customStyle="1" w:styleId="01ttulodelartculo">
    <w:name w:val="01. título del artículo"/>
    <w:autoRedefine/>
    <w:qFormat/>
    <w:rsid w:val="007A3EC9"/>
    <w:pPr>
      <w:spacing w:before="560" w:line="300" w:lineRule="exact"/>
    </w:pPr>
    <w:rPr>
      <w:rFonts w:ascii="Arial" w:hAnsi="Arial"/>
      <w:b/>
      <w:bCs/>
      <w:sz w:val="26"/>
      <w:szCs w:val="26"/>
      <w:lang w:eastAsia="ja-JP"/>
    </w:rPr>
  </w:style>
  <w:style w:type="paragraph" w:customStyle="1" w:styleId="01ttulodelartculoidioma">
    <w:name w:val="01. título del artículo_idioma"/>
    <w:autoRedefine/>
    <w:qFormat/>
    <w:rsid w:val="00443067"/>
    <w:pPr>
      <w:spacing w:before="280" w:line="300" w:lineRule="exact"/>
    </w:pPr>
    <w:rPr>
      <w:rFonts w:ascii="Arial" w:hAnsi="Arial"/>
      <w:sz w:val="26"/>
      <w:lang w:eastAsia="ja-JP"/>
    </w:rPr>
  </w:style>
  <w:style w:type="paragraph" w:customStyle="1" w:styleId="00textoconentrada">
    <w:name w:val="00. texto con entrada"/>
    <w:basedOn w:val="00textosinentrada"/>
    <w:next w:val="00textosinentrada"/>
    <w:autoRedefine/>
    <w:qFormat/>
    <w:rsid w:val="00443067"/>
    <w:pPr>
      <w:ind w:firstLine="567"/>
    </w:pPr>
  </w:style>
  <w:style w:type="paragraph" w:customStyle="1" w:styleId="00textosinentrada">
    <w:name w:val="00. texto sin entrada"/>
    <w:next w:val="00textoconentrada"/>
    <w:autoRedefine/>
    <w:qFormat/>
    <w:rsid w:val="000A384B"/>
    <w:pPr>
      <w:widowControl w:val="0"/>
      <w:spacing w:after="60" w:line="240" w:lineRule="exact"/>
      <w:jc w:val="both"/>
    </w:pPr>
    <w:rPr>
      <w:lang w:eastAsia="ja-JP"/>
    </w:rPr>
  </w:style>
  <w:style w:type="paragraph" w:customStyle="1" w:styleId="01autor">
    <w:name w:val="01. autor"/>
    <w:autoRedefine/>
    <w:qFormat/>
    <w:rsid w:val="00C02664"/>
    <w:pPr>
      <w:spacing w:before="300" w:line="240" w:lineRule="exact"/>
      <w:jc w:val="right"/>
    </w:pPr>
    <w:rPr>
      <w:lang w:eastAsia="ja-JP"/>
    </w:rPr>
  </w:style>
  <w:style w:type="paragraph" w:customStyle="1" w:styleId="01informacionesdelautor">
    <w:name w:val="01. informaciones del autor"/>
    <w:basedOn w:val="Normal"/>
    <w:autoRedefine/>
    <w:qFormat/>
    <w:rsid w:val="00EA4C4D"/>
    <w:pPr>
      <w:spacing w:line="240" w:lineRule="exact"/>
      <w:jc w:val="left"/>
    </w:pPr>
    <w:rPr>
      <w:sz w:val="18"/>
      <w:lang w:eastAsia="ja-JP"/>
    </w:rPr>
  </w:style>
  <w:style w:type="paragraph" w:customStyle="1" w:styleId="Estilo1">
    <w:name w:val="Estilo1"/>
    <w:basedOn w:val="01informacionesdelautor"/>
    <w:semiHidden/>
    <w:qFormat/>
    <w:rsid w:val="004B5FD8"/>
    <w:rPr>
      <w:sz w:val="20"/>
    </w:rPr>
  </w:style>
  <w:style w:type="table" w:styleId="Tabelacomgrade">
    <w:name w:val="Table Grid"/>
    <w:basedOn w:val="Tabelanormal"/>
    <w:uiPriority w:val="59"/>
    <w:rsid w:val="004C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ttulointroduccin">
    <w:name w:val="00. título_introducción"/>
    <w:basedOn w:val="00ttulo"/>
    <w:autoRedefine/>
    <w:qFormat/>
    <w:rsid w:val="000A384B"/>
    <w:pPr>
      <w:numPr>
        <w:numId w:val="22"/>
      </w:numPr>
      <w:pBdr>
        <w:top w:val="single" w:sz="4" w:space="1" w:color="auto"/>
      </w:pBdr>
      <w:ind w:left="357" w:hanging="357"/>
    </w:pPr>
  </w:style>
  <w:style w:type="paragraph" w:customStyle="1" w:styleId="00ttulo">
    <w:name w:val="00. título"/>
    <w:basedOn w:val="00textosinentrada"/>
    <w:next w:val="00textosinentrada"/>
    <w:autoRedefine/>
    <w:qFormat/>
    <w:rsid w:val="0001345C"/>
    <w:pPr>
      <w:numPr>
        <w:numId w:val="27"/>
      </w:numPr>
      <w:tabs>
        <w:tab w:val="left" w:pos="227"/>
      </w:tabs>
      <w:spacing w:before="300"/>
    </w:pPr>
    <w:rPr>
      <w:rFonts w:ascii="Arial" w:hAnsi="Arial"/>
      <w:b/>
      <w:caps/>
      <w:sz w:val="18"/>
    </w:rPr>
  </w:style>
  <w:style w:type="paragraph" w:customStyle="1" w:styleId="02resumenabstracttexto">
    <w:name w:val="02. resumen/abstract_texto"/>
    <w:basedOn w:val="00textosinentrada"/>
    <w:next w:val="00textosinentrada"/>
    <w:autoRedefine/>
    <w:qFormat/>
    <w:rsid w:val="001D670A"/>
  </w:style>
  <w:style w:type="paragraph" w:customStyle="1" w:styleId="07lista">
    <w:name w:val="07. lista"/>
    <w:basedOn w:val="00textoconentrada"/>
    <w:qFormat/>
    <w:rsid w:val="00B51D51"/>
    <w:pPr>
      <w:spacing w:after="0"/>
    </w:pPr>
  </w:style>
  <w:style w:type="character" w:styleId="Refdecomentrio">
    <w:name w:val="annotation reference"/>
    <w:rsid w:val="0030177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rsid w:val="00301776"/>
    <w:rPr>
      <w:sz w:val="24"/>
      <w:szCs w:val="24"/>
      <w:lang w:val="en-US" w:eastAsia="ja-JP"/>
    </w:rPr>
  </w:style>
  <w:style w:type="character" w:customStyle="1" w:styleId="TextodecomentrioChar">
    <w:name w:val="Texto de comentário Char"/>
    <w:link w:val="Textodecomentrio"/>
    <w:uiPriority w:val="99"/>
    <w:semiHidden/>
    <w:rsid w:val="004B5FD8"/>
    <w:rPr>
      <w:sz w:val="24"/>
      <w:szCs w:val="24"/>
      <w:lang w:val="en-US" w:eastAsia="ja-JP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301776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4B5FD8"/>
    <w:rPr>
      <w:b/>
      <w:bCs/>
      <w:lang w:val="en-US" w:eastAsia="ja-JP"/>
    </w:rPr>
  </w:style>
  <w:style w:type="paragraph" w:styleId="Textodebalo">
    <w:name w:val="Balloon Text"/>
    <w:basedOn w:val="Normal"/>
    <w:link w:val="TextodebaloChar"/>
    <w:uiPriority w:val="99"/>
    <w:semiHidden/>
    <w:rsid w:val="00301776"/>
    <w:rPr>
      <w:rFonts w:ascii="Lucida Grande" w:hAnsi="Lucida Grande"/>
      <w:sz w:val="18"/>
      <w:szCs w:val="18"/>
      <w:lang w:val="en-US" w:eastAsia="ja-JP"/>
    </w:rPr>
  </w:style>
  <w:style w:type="character" w:customStyle="1" w:styleId="TextodebaloChar">
    <w:name w:val="Texto de balão Char"/>
    <w:link w:val="Textodebalo"/>
    <w:uiPriority w:val="99"/>
    <w:semiHidden/>
    <w:rsid w:val="004B5FD8"/>
    <w:rPr>
      <w:rFonts w:ascii="Lucida Grande" w:hAnsi="Lucida Grande" w:cs="Lucida Grande"/>
      <w:sz w:val="18"/>
      <w:szCs w:val="18"/>
      <w:lang w:val="en-US" w:eastAsia="ja-JP"/>
    </w:rPr>
  </w:style>
  <w:style w:type="character" w:styleId="Hyperlink">
    <w:name w:val="Hyperlink"/>
    <w:uiPriority w:val="99"/>
    <w:rsid w:val="001C3D12"/>
    <w:rPr>
      <w:color w:val="0000FF"/>
      <w:u w:val="single"/>
    </w:rPr>
  </w:style>
  <w:style w:type="character" w:styleId="HiperlinkVisitado">
    <w:name w:val="FollowedHyperlink"/>
    <w:uiPriority w:val="99"/>
    <w:semiHidden/>
    <w:rsid w:val="00516867"/>
    <w:rPr>
      <w:color w:val="800080"/>
      <w:u w:val="single"/>
    </w:rPr>
  </w:style>
  <w:style w:type="paragraph" w:customStyle="1" w:styleId="03tablaleyenda">
    <w:name w:val="03. tabla_leyenda"/>
    <w:basedOn w:val="Normal"/>
    <w:autoRedefine/>
    <w:qFormat/>
    <w:rsid w:val="00AD34DA"/>
    <w:pPr>
      <w:spacing w:before="300" w:after="180" w:line="240" w:lineRule="exact"/>
      <w:jc w:val="left"/>
    </w:pPr>
    <w:rPr>
      <w:sz w:val="18"/>
      <w:szCs w:val="18"/>
      <w:lang w:eastAsia="ja-JP"/>
    </w:rPr>
  </w:style>
  <w:style w:type="paragraph" w:customStyle="1" w:styleId="04figura">
    <w:name w:val="04. figura"/>
    <w:autoRedefine/>
    <w:qFormat/>
    <w:rsid w:val="00314DCE"/>
    <w:pPr>
      <w:spacing w:before="300" w:line="240" w:lineRule="atLeast"/>
      <w:jc w:val="center"/>
    </w:pPr>
    <w:rPr>
      <w:lang w:eastAsia="ja-JP"/>
    </w:rPr>
  </w:style>
  <w:style w:type="paragraph" w:customStyle="1" w:styleId="04figuraleyenda">
    <w:name w:val="04. figura_leyenda"/>
    <w:basedOn w:val="Normal"/>
    <w:autoRedefine/>
    <w:qFormat/>
    <w:rsid w:val="00314DCE"/>
    <w:pPr>
      <w:spacing w:before="180" w:after="300" w:line="240" w:lineRule="exact"/>
    </w:pPr>
    <w:rPr>
      <w:sz w:val="18"/>
    </w:rPr>
  </w:style>
  <w:style w:type="paragraph" w:customStyle="1" w:styleId="05bibliografia">
    <w:name w:val="05. bibliografia"/>
    <w:autoRedefine/>
    <w:qFormat/>
    <w:rsid w:val="00951D4B"/>
    <w:pPr>
      <w:spacing w:after="70" w:line="240" w:lineRule="exact"/>
    </w:pPr>
    <w:rPr>
      <w:lang w:eastAsia="ja-JP"/>
    </w:rPr>
  </w:style>
  <w:style w:type="paragraph" w:customStyle="1" w:styleId="06encabezamiento">
    <w:name w:val="06. encabezamiento"/>
    <w:autoRedefine/>
    <w:qFormat/>
    <w:rsid w:val="00443067"/>
    <w:pPr>
      <w:spacing w:line="240" w:lineRule="exact"/>
      <w:jc w:val="right"/>
    </w:pPr>
    <w:rPr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019E6"/>
    <w:pPr>
      <w:tabs>
        <w:tab w:val="center" w:pos="4320"/>
        <w:tab w:val="right" w:pos="8640"/>
      </w:tabs>
      <w:spacing w:after="200" w:line="240" w:lineRule="auto"/>
      <w:jc w:val="left"/>
    </w:pPr>
    <w:rPr>
      <w:rFonts w:ascii="Cambria" w:hAnsi="Cambria"/>
      <w:sz w:val="24"/>
      <w:szCs w:val="24"/>
      <w:lang w:val="en-US" w:eastAsia="ja-JP"/>
    </w:rPr>
  </w:style>
  <w:style w:type="character" w:customStyle="1" w:styleId="RodapChar">
    <w:name w:val="Rodapé Char"/>
    <w:link w:val="Rodap"/>
    <w:uiPriority w:val="99"/>
    <w:rsid w:val="00D019E6"/>
    <w:rPr>
      <w:rFonts w:ascii="Cambria" w:hAnsi="Cambria"/>
      <w:sz w:val="24"/>
      <w:szCs w:val="24"/>
      <w:lang w:val="en-US" w:eastAsia="ja-JP"/>
    </w:rPr>
  </w:style>
  <w:style w:type="paragraph" w:customStyle="1" w:styleId="00subttulo">
    <w:name w:val="00. subtítulo"/>
    <w:autoRedefine/>
    <w:qFormat/>
    <w:rsid w:val="000A14F6"/>
    <w:pPr>
      <w:spacing w:before="300" w:after="60" w:line="240" w:lineRule="exact"/>
    </w:pPr>
    <w:rPr>
      <w:rFonts w:ascii="Arial" w:hAnsi="Arial" w:cs="Arial"/>
      <w:b/>
      <w:sz w:val="18"/>
      <w:szCs w:val="18"/>
      <w:lang w:eastAsia="ja-JP"/>
    </w:rPr>
  </w:style>
  <w:style w:type="character" w:styleId="Nmerodelinha">
    <w:name w:val="line number"/>
    <w:uiPriority w:val="99"/>
    <w:semiHidden/>
    <w:rsid w:val="00F60BBC"/>
  </w:style>
  <w:style w:type="paragraph" w:customStyle="1" w:styleId="Texto">
    <w:name w:val="Texto"/>
    <w:basedOn w:val="Normal"/>
    <w:rsid w:val="00EA2FCD"/>
    <w:pPr>
      <w:spacing w:line="240" w:lineRule="auto"/>
      <w:ind w:firstLine="720"/>
    </w:pPr>
    <w:rPr>
      <w:lang w:eastAsia="en-US"/>
    </w:rPr>
  </w:style>
  <w:style w:type="paragraph" w:customStyle="1" w:styleId="Bibliography">
    <w:name w:val="Bibliography"/>
    <w:basedOn w:val="Normal"/>
    <w:next w:val="Normal"/>
    <w:uiPriority w:val="37"/>
    <w:semiHidden/>
    <w:unhideWhenUsed/>
    <w:rsid w:val="005057A8"/>
  </w:style>
  <w:style w:type="paragraph" w:customStyle="1" w:styleId="Figura">
    <w:name w:val="Figura"/>
    <w:basedOn w:val="Normal"/>
    <w:link w:val="FiguraChar"/>
    <w:rsid w:val="00B22F6A"/>
    <w:pPr>
      <w:spacing w:before="240" w:after="480" w:line="240" w:lineRule="auto"/>
      <w:contextualSpacing/>
      <w:jc w:val="center"/>
    </w:pPr>
    <w:rPr>
      <w:lang w:eastAsia="x-none"/>
    </w:rPr>
  </w:style>
  <w:style w:type="character" w:customStyle="1" w:styleId="FiguraChar">
    <w:name w:val="Figura Char"/>
    <w:link w:val="Figura"/>
    <w:rsid w:val="00B22F6A"/>
    <w:rPr>
      <w:lang w:val="pt-BR"/>
    </w:rPr>
  </w:style>
  <w:style w:type="paragraph" w:customStyle="1" w:styleId="06pidepgina">
    <w:name w:val="06. pié de página"/>
    <w:autoRedefine/>
    <w:qFormat/>
    <w:rsid w:val="00443067"/>
    <w:pPr>
      <w:spacing w:line="240" w:lineRule="exact"/>
      <w:ind w:left="-108"/>
    </w:pPr>
    <w:rPr>
      <w:sz w:val="16"/>
      <w:szCs w:val="16"/>
    </w:rPr>
  </w:style>
  <w:style w:type="table" w:customStyle="1" w:styleId="03tablabsico">
    <w:name w:val="03. tabla básico"/>
    <w:basedOn w:val="Tabelanormal"/>
    <w:uiPriority w:val="99"/>
    <w:rsid w:val="009F5809"/>
    <w:rPr>
      <w:sz w:val="18"/>
    </w:rPr>
    <w:tblPr>
      <w:jc w:val="center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rPr>
      <w:trHeight w:val="240"/>
      <w:jc w:val="center"/>
    </w:trPr>
    <w:tcPr>
      <w:vAlign w:val="bottom"/>
    </w:tcPr>
    <w:tblStylePr w:type="firstRow">
      <w:pPr>
        <w:jc w:val="left"/>
      </w:pPr>
      <w:tblPr/>
      <w:tcPr>
        <w:vAlign w:val="top"/>
      </w:tcPr>
    </w:tblStylePr>
  </w:style>
  <w:style w:type="character" w:customStyle="1" w:styleId="03tablattulos">
    <w:name w:val="03. tabla_títulos"/>
    <w:uiPriority w:val="1"/>
    <w:qFormat/>
    <w:rsid w:val="00A7571F"/>
    <w:rPr>
      <w:rFonts w:ascii="Arial" w:hAnsi="Arial"/>
      <w:b/>
      <w:bCs/>
      <w:caps/>
      <w:smallCaps w:val="0"/>
      <w:sz w:val="16"/>
      <w:szCs w:val="18"/>
    </w:rPr>
  </w:style>
  <w:style w:type="paragraph" w:customStyle="1" w:styleId="02resumenabstractttulo">
    <w:name w:val="02. resumen/abstract_título"/>
    <w:autoRedefine/>
    <w:qFormat/>
    <w:rsid w:val="001D670A"/>
    <w:pPr>
      <w:pBdr>
        <w:top w:val="single" w:sz="4" w:space="1" w:color="auto"/>
      </w:pBdr>
      <w:spacing w:before="300" w:after="60" w:line="240" w:lineRule="exact"/>
    </w:pPr>
    <w:rPr>
      <w:rFonts w:ascii="Arial" w:hAnsi="Arial"/>
      <w:b/>
      <w:caps/>
      <w:sz w:val="18"/>
      <w:lang w:eastAsia="ja-JP"/>
    </w:rPr>
  </w:style>
  <w:style w:type="paragraph" w:customStyle="1" w:styleId="07listanumerada">
    <w:name w:val="07. lista numerada"/>
    <w:basedOn w:val="07lista"/>
    <w:qFormat/>
    <w:rsid w:val="000A14F6"/>
    <w:pPr>
      <w:numPr>
        <w:numId w:val="16"/>
      </w:numPr>
      <w:ind w:left="907" w:hanging="340"/>
    </w:pPr>
  </w:style>
  <w:style w:type="paragraph" w:customStyle="1" w:styleId="08ecuacin">
    <w:name w:val="08. ecuación"/>
    <w:basedOn w:val="04figura"/>
    <w:qFormat/>
    <w:rsid w:val="00340EDC"/>
    <w:pPr>
      <w:tabs>
        <w:tab w:val="right" w:pos="8789"/>
      </w:tabs>
      <w:spacing w:before="180" w:after="180"/>
      <w:ind w:left="567"/>
      <w:jc w:val="left"/>
    </w:pPr>
  </w:style>
  <w:style w:type="paragraph" w:customStyle="1" w:styleId="09ejemplo">
    <w:name w:val="09. ejemplo"/>
    <w:basedOn w:val="00textoconentrada"/>
    <w:qFormat/>
    <w:rsid w:val="00A27DE5"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.creativecommons.org/l/by/3.0/80x15.png" TargetMode="External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ine.lante\Downloads\rmat_arquivo-modelo_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03641B-89C3-44FC-9C30-73E3EE3E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rmat_arquivo-modelo_es</Template>
  <TotalTime>1</TotalTime>
  <Pages>1</Pages>
  <Words>2232</Words>
  <Characters>12059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Produção de revestimento cerâmico</vt:lpstr>
      <vt:lpstr>Produção de revestimento cerâmico</vt:lpstr>
    </vt:vector>
  </TitlesOfParts>
  <Company>Microsoft</Company>
  <LinksUpToDate>false</LinksUpToDate>
  <CharactersWithSpaces>14263</CharactersWithSpaces>
  <SharedDoc>false</SharedDoc>
  <HLinks>
    <vt:vector size="6" baseType="variant">
      <vt:variant>
        <vt:i4>3997815</vt:i4>
      </vt:variant>
      <vt:variant>
        <vt:i4>-1</vt:i4>
      </vt:variant>
      <vt:variant>
        <vt:i4>1037</vt:i4>
      </vt:variant>
      <vt:variant>
        <vt:i4>1</vt:i4>
      </vt:variant>
      <vt:variant>
        <vt:lpwstr>http://i.creativecommons.org/l/by/3.0/80x15.png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Produção de revestimento cerâmico</dc:title>
  <dc:subject/>
  <dc:creator>Francine Aparecida Lante Curivil</dc:creator>
  <cp:keywords/>
  <cp:lastModifiedBy>Francine Curivil</cp:lastModifiedBy>
  <cp:revision>2</cp:revision>
  <cp:lastPrinted>2013-03-12T20:59:00Z</cp:lastPrinted>
  <dcterms:created xsi:type="dcterms:W3CDTF">2026-01-14T18:06:00Z</dcterms:created>
  <dcterms:modified xsi:type="dcterms:W3CDTF">2026-01-14T18:07:00Z</dcterms:modified>
</cp:coreProperties>
</file>